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5A5ED" w14:textId="77777777" w:rsidR="00871669" w:rsidRPr="004149B9" w:rsidRDefault="00871669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</w:p>
    <w:p w14:paraId="1724993A" w14:textId="209C3F10" w:rsidR="00AF4C97" w:rsidRDefault="00AF4C97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                                                              </w:t>
      </w:r>
      <w:r w:rsidR="0086075D">
        <w:rPr>
          <w:rFonts w:ascii="Bookman Old Style" w:hAnsi="Bookman Old Style" w:cs="Bookman Old Style"/>
          <w:sz w:val="24"/>
          <w:szCs w:val="24"/>
        </w:rPr>
        <w:t xml:space="preserve">       </w:t>
      </w:r>
    </w:p>
    <w:p w14:paraId="72171591" w14:textId="77777777" w:rsidR="00AF4C97" w:rsidRPr="004149B9" w:rsidRDefault="00AF4C97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</w:p>
    <w:p w14:paraId="7AA35129" w14:textId="77777777" w:rsidR="007164D2" w:rsidRPr="00AE732C" w:rsidRDefault="000269F7" w:rsidP="00AE732C">
      <w:pPr>
        <w:spacing w:after="0"/>
        <w:jc w:val="center"/>
        <w:rPr>
          <w:rFonts w:ascii="Bookman Old Style" w:hAnsi="Bookman Old Style" w:cs="Bookman Old Style"/>
          <w:b/>
          <w:sz w:val="24"/>
          <w:szCs w:val="24"/>
        </w:rPr>
      </w:pPr>
      <w:r w:rsidRPr="00AE732C">
        <w:rPr>
          <w:rFonts w:ascii="Bookman Old Style" w:hAnsi="Bookman Old Style" w:cs="Bookman Old Style"/>
          <w:b/>
          <w:sz w:val="24"/>
          <w:szCs w:val="24"/>
        </w:rPr>
        <w:t>OGŁOSZENIE</w:t>
      </w:r>
    </w:p>
    <w:p w14:paraId="666D8AE7" w14:textId="77777777" w:rsidR="007164D2" w:rsidRPr="004149B9" w:rsidRDefault="007164D2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</w:p>
    <w:p w14:paraId="1376A73F" w14:textId="2A843829" w:rsidR="00993D7A" w:rsidRPr="00D22A10" w:rsidRDefault="00D854EA" w:rsidP="000269F7">
      <w:pPr>
        <w:spacing w:line="240" w:lineRule="auto"/>
        <w:rPr>
          <w:rFonts w:ascii="Bookman Old Style" w:hAnsi="Bookman Old Style" w:cs="Bookman Old Style"/>
          <w:sz w:val="20"/>
          <w:szCs w:val="20"/>
        </w:rPr>
      </w:pPr>
      <w:r>
        <w:rPr>
          <w:rFonts w:ascii="Bookman Old Style" w:hAnsi="Bookman Old Style" w:cs="Bookman Old Style"/>
          <w:sz w:val="24"/>
          <w:szCs w:val="24"/>
        </w:rPr>
        <w:tab/>
      </w:r>
      <w:r w:rsidR="00B80362" w:rsidRPr="00D22A10">
        <w:rPr>
          <w:rFonts w:ascii="Bookman Old Style" w:hAnsi="Bookman Old Style" w:cs="Bookman Old Style"/>
          <w:sz w:val="20"/>
          <w:szCs w:val="20"/>
        </w:rPr>
        <w:t>Powiatowy Lekarz Weterynarii w Sochaczewie</w:t>
      </w:r>
      <w:r w:rsidR="00113311" w:rsidRPr="00D22A10">
        <w:rPr>
          <w:rFonts w:ascii="Bookman Old Style" w:hAnsi="Bookman Old Style" w:cs="Bookman Old Style"/>
          <w:sz w:val="20"/>
          <w:szCs w:val="20"/>
        </w:rPr>
        <w:t xml:space="preserve"> </w:t>
      </w:r>
      <w:r w:rsidR="00A23462">
        <w:rPr>
          <w:rFonts w:ascii="Bookman Old Style" w:hAnsi="Bookman Old Style" w:cs="Bookman Old Style"/>
          <w:sz w:val="20"/>
          <w:szCs w:val="20"/>
        </w:rPr>
        <w:t>informuje, że w</w:t>
      </w:r>
      <w:r w:rsidR="008B42AB">
        <w:rPr>
          <w:rFonts w:ascii="Bookman Old Style" w:hAnsi="Bookman Old Style" w:cs="Bookman Old Style"/>
          <w:sz w:val="20"/>
          <w:szCs w:val="20"/>
        </w:rPr>
        <w:t xml:space="preserve"> listopadzie</w:t>
      </w:r>
      <w:r w:rsidR="0086075D">
        <w:rPr>
          <w:rFonts w:ascii="Bookman Old Style" w:hAnsi="Bookman Old Style" w:cs="Bookman Old Style"/>
          <w:sz w:val="20"/>
          <w:szCs w:val="20"/>
        </w:rPr>
        <w:t xml:space="preserve"> 202</w:t>
      </w:r>
      <w:r w:rsidR="00195CF4">
        <w:rPr>
          <w:rFonts w:ascii="Bookman Old Style" w:hAnsi="Bookman Old Style" w:cs="Bookman Old Style"/>
          <w:sz w:val="20"/>
          <w:szCs w:val="20"/>
        </w:rPr>
        <w:t>2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r. będzie</w:t>
      </w:r>
      <w:r w:rsidR="004977C0">
        <w:rPr>
          <w:rFonts w:ascii="Bookman Old Style" w:hAnsi="Bookman Old Style" w:cs="Bookman Old Style"/>
          <w:sz w:val="20"/>
          <w:szCs w:val="20"/>
        </w:rPr>
        <w:t xml:space="preserve"> wszczynał z urzędu postę</w:t>
      </w:r>
      <w:r w:rsidR="00D922B5">
        <w:rPr>
          <w:rFonts w:ascii="Bookman Old Style" w:hAnsi="Bookman Old Style" w:cs="Bookman Old Style"/>
          <w:sz w:val="20"/>
          <w:szCs w:val="20"/>
        </w:rPr>
        <w:t>powania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administracyjne</w:t>
      </w:r>
      <w:r w:rsidR="004E0AD7">
        <w:rPr>
          <w:rFonts w:ascii="Bookman Old Style" w:hAnsi="Bookman Old Style" w:cs="Bookman Old Style"/>
          <w:sz w:val="20"/>
          <w:szCs w:val="20"/>
        </w:rPr>
        <w:t>,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w sprawie wyznaczenia do wykonywa</w:t>
      </w:r>
      <w:r w:rsidR="0086075D">
        <w:rPr>
          <w:rFonts w:ascii="Bookman Old Style" w:hAnsi="Bookman Old Style" w:cs="Bookman Old Style"/>
          <w:sz w:val="20"/>
          <w:szCs w:val="20"/>
        </w:rPr>
        <w:t>nia czynności urzędowych na 202</w:t>
      </w:r>
      <w:r w:rsidR="00195CF4">
        <w:rPr>
          <w:rFonts w:ascii="Bookman Old Style" w:hAnsi="Bookman Old Style" w:cs="Bookman Old Style"/>
          <w:sz w:val="20"/>
          <w:szCs w:val="20"/>
        </w:rPr>
        <w:t>3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</w:t>
      </w:r>
      <w:proofErr w:type="gramStart"/>
      <w:r w:rsidR="000269F7" w:rsidRPr="00D22A10">
        <w:rPr>
          <w:rFonts w:ascii="Bookman Old Style" w:hAnsi="Bookman Old Style" w:cs="Bookman Old Style"/>
          <w:sz w:val="20"/>
          <w:szCs w:val="20"/>
        </w:rPr>
        <w:t>r. ,</w:t>
      </w:r>
      <w:proofErr w:type="gramEnd"/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zawartych w art. 16 ustawy z dnia 29 stycznia 2004 r. o Inspekcji Weterynar</w:t>
      </w:r>
      <w:r w:rsidR="00A23462">
        <w:rPr>
          <w:rFonts w:ascii="Bookman Old Style" w:hAnsi="Bookman Old Style" w:cs="Bookman Old Style"/>
          <w:sz w:val="20"/>
          <w:szCs w:val="20"/>
        </w:rPr>
        <w:t>yjnej ( Dz.</w:t>
      </w:r>
      <w:r w:rsidR="00696C35">
        <w:rPr>
          <w:rFonts w:ascii="Bookman Old Style" w:hAnsi="Bookman Old Style" w:cs="Bookman Old Style"/>
          <w:sz w:val="20"/>
          <w:szCs w:val="20"/>
        </w:rPr>
        <w:t xml:space="preserve"> </w:t>
      </w:r>
      <w:r w:rsidR="00A23462">
        <w:rPr>
          <w:rFonts w:ascii="Bookman Old Style" w:hAnsi="Bookman Old Style" w:cs="Bookman Old Style"/>
          <w:sz w:val="20"/>
          <w:szCs w:val="20"/>
        </w:rPr>
        <w:t>U. z 20</w:t>
      </w:r>
      <w:r w:rsidR="00751F60">
        <w:rPr>
          <w:rFonts w:ascii="Bookman Old Style" w:hAnsi="Bookman Old Style" w:cs="Bookman Old Style"/>
          <w:sz w:val="20"/>
          <w:szCs w:val="20"/>
        </w:rPr>
        <w:t>21</w:t>
      </w:r>
      <w:r w:rsidR="00A23462">
        <w:rPr>
          <w:rFonts w:ascii="Bookman Old Style" w:hAnsi="Bookman Old Style" w:cs="Bookman Old Style"/>
          <w:sz w:val="20"/>
          <w:szCs w:val="20"/>
        </w:rPr>
        <w:t xml:space="preserve"> r., poz. </w:t>
      </w:r>
      <w:r w:rsidR="00751F60">
        <w:rPr>
          <w:rFonts w:ascii="Bookman Old Style" w:hAnsi="Bookman Old Style" w:cs="Bookman Old Style"/>
          <w:sz w:val="20"/>
          <w:szCs w:val="20"/>
        </w:rPr>
        <w:t>306</w:t>
      </w:r>
      <w:r w:rsidR="000C2CA1">
        <w:rPr>
          <w:rFonts w:ascii="Bookman Old Style" w:hAnsi="Bookman Old Style" w:cs="Bookman Old Style"/>
          <w:sz w:val="20"/>
          <w:szCs w:val="20"/>
        </w:rPr>
        <w:t>) na ter</w:t>
      </w:r>
      <w:r w:rsidR="00AE12B3">
        <w:rPr>
          <w:rFonts w:ascii="Bookman Old Style" w:hAnsi="Bookman Old Style" w:cs="Bookman Old Style"/>
          <w:sz w:val="20"/>
          <w:szCs w:val="20"/>
        </w:rPr>
        <w:t>enie powiatu sochaczew</w:t>
      </w:r>
      <w:r w:rsidR="000C2CA1">
        <w:rPr>
          <w:rFonts w:ascii="Bookman Old Style" w:hAnsi="Bookman Old Style" w:cs="Bookman Old Style"/>
          <w:sz w:val="20"/>
          <w:szCs w:val="20"/>
        </w:rPr>
        <w:t xml:space="preserve">skiego. W związku </w:t>
      </w:r>
      <w:r w:rsidR="00D922B5">
        <w:rPr>
          <w:rFonts w:ascii="Bookman Old Style" w:hAnsi="Bookman Old Style" w:cs="Bookman Old Style"/>
          <w:sz w:val="20"/>
          <w:szCs w:val="20"/>
        </w:rPr>
        <w:t>z powyższym zwraca</w:t>
      </w:r>
      <w:r w:rsidR="00AE12B3">
        <w:rPr>
          <w:rFonts w:ascii="Bookman Old Style" w:hAnsi="Bookman Old Style" w:cs="Bookman Old Style"/>
          <w:sz w:val="20"/>
          <w:szCs w:val="20"/>
        </w:rPr>
        <w:t xml:space="preserve"> się z prośbą</w:t>
      </w:r>
      <w:r w:rsidR="000C2CA1">
        <w:rPr>
          <w:rFonts w:ascii="Bookman Old Style" w:hAnsi="Bookman Old Style" w:cs="Bookman Old Style"/>
          <w:sz w:val="20"/>
          <w:szCs w:val="20"/>
        </w:rPr>
        <w:t xml:space="preserve"> o zgłaszanie gotowości do podjęcia współpracy.</w:t>
      </w:r>
    </w:p>
    <w:p w14:paraId="49FAE1DF" w14:textId="77777777" w:rsidR="00925D83" w:rsidRPr="00D22A10" w:rsidRDefault="00925D83" w:rsidP="000269F7">
      <w:pPr>
        <w:spacing w:line="240" w:lineRule="auto"/>
        <w:rPr>
          <w:rFonts w:ascii="Bookman Old Style" w:hAnsi="Bookman Old Style" w:cs="Bookman Old Style"/>
          <w:sz w:val="20"/>
          <w:szCs w:val="20"/>
          <w:u w:val="single"/>
        </w:rPr>
      </w:pPr>
      <w:r w:rsidRPr="00D22A10">
        <w:rPr>
          <w:rFonts w:ascii="Bookman Old Style" w:hAnsi="Bookman Old Style" w:cs="Bookman Old Style"/>
          <w:sz w:val="20"/>
          <w:szCs w:val="20"/>
          <w:u w:val="single"/>
        </w:rPr>
        <w:t>I. Rodzaj i zakres czynności wyznaczonych</w:t>
      </w:r>
      <w:r w:rsidR="00852C66">
        <w:rPr>
          <w:rFonts w:ascii="Bookman Old Style" w:hAnsi="Bookman Old Style" w:cs="Bookman Old Style"/>
          <w:sz w:val="20"/>
          <w:szCs w:val="20"/>
          <w:u w:val="single"/>
        </w:rPr>
        <w:t xml:space="preserve"> i miejsce ich wykonywania.</w:t>
      </w:r>
    </w:p>
    <w:p w14:paraId="38B7F484" w14:textId="77777777" w:rsidR="00852C66" w:rsidRPr="00852C66" w:rsidRDefault="00BB62AE" w:rsidP="00852C66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>1. do szczepień</w:t>
      </w:r>
      <w:r w:rsidR="006D4471" w:rsidRPr="00852C66">
        <w:rPr>
          <w:rFonts w:ascii="Bookman Old Style" w:hAnsi="Bookman Old Style"/>
          <w:b/>
          <w:sz w:val="20"/>
          <w:szCs w:val="20"/>
        </w:rPr>
        <w:t xml:space="preserve"> oc</w:t>
      </w:r>
      <w:r w:rsidR="00852C66" w:rsidRPr="00852C66">
        <w:rPr>
          <w:rFonts w:ascii="Bookman Old Style" w:hAnsi="Bookman Old Style"/>
          <w:b/>
          <w:sz w:val="20"/>
          <w:szCs w:val="20"/>
        </w:rPr>
        <w:t>hr</w:t>
      </w:r>
      <w:r w:rsidR="0086075D">
        <w:rPr>
          <w:rFonts w:ascii="Bookman Old Style" w:hAnsi="Bookman Old Style"/>
          <w:b/>
          <w:sz w:val="20"/>
          <w:szCs w:val="20"/>
        </w:rPr>
        <w:t>onnych i badań rozpoznawczych – 13 lekarzy weteryn</w:t>
      </w:r>
      <w:r w:rsidR="00ED620E">
        <w:rPr>
          <w:rFonts w:ascii="Bookman Old Style" w:hAnsi="Bookman Old Style"/>
          <w:b/>
          <w:sz w:val="20"/>
          <w:szCs w:val="20"/>
        </w:rPr>
        <w:t>a</w:t>
      </w:r>
      <w:r w:rsidR="0086075D">
        <w:rPr>
          <w:rFonts w:ascii="Bookman Old Style" w:hAnsi="Bookman Old Style"/>
          <w:b/>
          <w:sz w:val="20"/>
          <w:szCs w:val="20"/>
        </w:rPr>
        <w:t>rii</w:t>
      </w:r>
    </w:p>
    <w:p w14:paraId="042C30E4" w14:textId="603BD2D6" w:rsidR="00D22A10" w:rsidRDefault="00D23A90" w:rsidP="00852C66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g</w:t>
      </w:r>
      <w:r w:rsidR="00852C66" w:rsidRPr="00D22A10">
        <w:rPr>
          <w:rFonts w:ascii="Bookman Old Style" w:hAnsi="Bookman Old Style"/>
          <w:sz w:val="20"/>
          <w:szCs w:val="20"/>
        </w:rPr>
        <w:t xml:space="preserve">mina </w:t>
      </w:r>
      <w:r w:rsidR="008B42AB">
        <w:rPr>
          <w:rFonts w:ascii="Bookman Old Style" w:hAnsi="Bookman Old Style"/>
          <w:sz w:val="20"/>
          <w:szCs w:val="20"/>
        </w:rPr>
        <w:t>miast</w:t>
      </w:r>
      <w:r w:rsidR="007D5AFF">
        <w:rPr>
          <w:rFonts w:ascii="Bookman Old Style" w:hAnsi="Bookman Old Style"/>
          <w:sz w:val="20"/>
          <w:szCs w:val="20"/>
        </w:rPr>
        <w:t>o</w:t>
      </w:r>
      <w:r w:rsidR="008B42AB">
        <w:rPr>
          <w:rFonts w:ascii="Bookman Old Style" w:hAnsi="Bookman Old Style"/>
          <w:sz w:val="20"/>
          <w:szCs w:val="20"/>
        </w:rPr>
        <w:t xml:space="preserve"> </w:t>
      </w:r>
      <w:r w:rsidR="00852C66" w:rsidRPr="00D22A10">
        <w:rPr>
          <w:rFonts w:ascii="Bookman Old Style" w:hAnsi="Bookman Old Style"/>
          <w:sz w:val="20"/>
          <w:szCs w:val="20"/>
        </w:rPr>
        <w:t>Sochaczew, gmina Nowa Sucha, gmina Młodzieszyn, gmina Teresin, gmina Rybno, gmina Iłów, gmina Brochów</w:t>
      </w:r>
      <w:r w:rsidR="00852C66">
        <w:rPr>
          <w:rFonts w:ascii="Bookman Old Style" w:hAnsi="Bookman Old Style"/>
          <w:sz w:val="20"/>
          <w:szCs w:val="20"/>
        </w:rPr>
        <w:t>, gmina miasto Sochaczew</w:t>
      </w:r>
    </w:p>
    <w:p w14:paraId="2E5C5280" w14:textId="7CADDD16" w:rsidR="00852C66" w:rsidRPr="00852C66" w:rsidRDefault="006D4471" w:rsidP="00852C66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 w:rsidRPr="00852C66">
        <w:rPr>
          <w:rFonts w:ascii="Bookman Old Style" w:hAnsi="Bookman Old Style"/>
          <w:b/>
          <w:sz w:val="20"/>
          <w:szCs w:val="20"/>
        </w:rPr>
        <w:t xml:space="preserve">2. </w:t>
      </w:r>
      <w:r w:rsidR="00BB62AE">
        <w:rPr>
          <w:rFonts w:ascii="Bookman Old Style" w:hAnsi="Bookman Old Style"/>
          <w:b/>
          <w:sz w:val="20"/>
          <w:szCs w:val="20"/>
        </w:rPr>
        <w:t xml:space="preserve">do </w:t>
      </w:r>
      <w:r w:rsidRPr="00852C66">
        <w:rPr>
          <w:rFonts w:ascii="Bookman Old Style" w:hAnsi="Bookman Old Style"/>
          <w:b/>
          <w:sz w:val="20"/>
          <w:szCs w:val="20"/>
        </w:rPr>
        <w:t>sprawowania nadzoru nad miejscami</w:t>
      </w:r>
      <w:r w:rsidR="00696C35">
        <w:rPr>
          <w:rFonts w:ascii="Bookman Old Style" w:hAnsi="Bookman Old Style"/>
          <w:b/>
          <w:sz w:val="20"/>
          <w:szCs w:val="20"/>
        </w:rPr>
        <w:t xml:space="preserve"> gromadzenia,</w:t>
      </w:r>
      <w:r w:rsidRPr="00852C66">
        <w:rPr>
          <w:rFonts w:ascii="Bookman Old Style" w:hAnsi="Bookman Old Style"/>
          <w:b/>
          <w:sz w:val="20"/>
          <w:szCs w:val="20"/>
        </w:rPr>
        <w:t xml:space="preserve"> skupu lub sprzedaży zwierząt, </w:t>
      </w:r>
      <w:r w:rsidR="00696C35">
        <w:rPr>
          <w:rFonts w:ascii="Bookman Old Style" w:hAnsi="Bookman Old Style"/>
          <w:b/>
          <w:sz w:val="20"/>
          <w:szCs w:val="20"/>
        </w:rPr>
        <w:t>targowiskami oraz wystawami, pokazami lub konkursami zwierząt</w:t>
      </w:r>
      <w:r w:rsidR="00ED620E">
        <w:rPr>
          <w:rFonts w:ascii="Bookman Old Style" w:hAnsi="Bookman Old Style"/>
          <w:b/>
          <w:sz w:val="20"/>
          <w:szCs w:val="20"/>
        </w:rPr>
        <w:t xml:space="preserve"> – </w:t>
      </w:r>
      <w:r w:rsidR="004E2CE0">
        <w:rPr>
          <w:rFonts w:ascii="Bookman Old Style" w:hAnsi="Bookman Old Style"/>
          <w:b/>
          <w:sz w:val="20"/>
          <w:szCs w:val="20"/>
        </w:rPr>
        <w:t>2</w:t>
      </w:r>
      <w:r w:rsidR="00ED620E">
        <w:rPr>
          <w:rFonts w:ascii="Bookman Old Style" w:hAnsi="Bookman Old Style"/>
          <w:b/>
          <w:sz w:val="20"/>
          <w:szCs w:val="20"/>
        </w:rPr>
        <w:t xml:space="preserve"> lekarzy weterynarii</w:t>
      </w:r>
    </w:p>
    <w:p w14:paraId="73B6C7FE" w14:textId="5C71EC62" w:rsidR="00852C66" w:rsidRDefault="00AE3F03" w:rsidP="004E2CE0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Targowisko Z</w:t>
      </w:r>
      <w:r w:rsidR="00852C66">
        <w:rPr>
          <w:rFonts w:ascii="Bookman Old Style" w:hAnsi="Bookman Old Style"/>
          <w:sz w:val="20"/>
          <w:szCs w:val="20"/>
        </w:rPr>
        <w:t>wierząt Kozłów Biskupi ul. Akacjowa 1/6</w:t>
      </w:r>
      <w:r w:rsidR="00852C66" w:rsidRPr="00D22A10">
        <w:rPr>
          <w:rFonts w:ascii="Bookman Old Style" w:hAnsi="Bookman Old Style"/>
          <w:sz w:val="20"/>
          <w:szCs w:val="20"/>
        </w:rPr>
        <w:t>, Nowa Sucha</w:t>
      </w:r>
      <w:r w:rsidR="00852C66">
        <w:rPr>
          <w:rFonts w:ascii="Bookman Old Style" w:hAnsi="Bookman Old Style"/>
          <w:sz w:val="20"/>
          <w:szCs w:val="20"/>
        </w:rPr>
        <w:t xml:space="preserve">, </w:t>
      </w:r>
    </w:p>
    <w:p w14:paraId="46233E7A" w14:textId="18A7F2E1" w:rsidR="00025D03" w:rsidRPr="00852C66" w:rsidRDefault="006D4471" w:rsidP="000269F7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 w:rsidRPr="00852C66">
        <w:rPr>
          <w:rFonts w:ascii="Bookman Old Style" w:hAnsi="Bookman Old Style"/>
          <w:b/>
          <w:sz w:val="20"/>
          <w:szCs w:val="20"/>
        </w:rPr>
        <w:t xml:space="preserve">3. </w:t>
      </w:r>
      <w:r w:rsidR="00BB62AE">
        <w:rPr>
          <w:rFonts w:ascii="Bookman Old Style" w:hAnsi="Bookman Old Style"/>
          <w:b/>
          <w:sz w:val="20"/>
          <w:szCs w:val="20"/>
        </w:rPr>
        <w:t xml:space="preserve">do </w:t>
      </w:r>
      <w:r w:rsidRPr="00852C66">
        <w:rPr>
          <w:rFonts w:ascii="Bookman Old Style" w:hAnsi="Bookman Old Style"/>
          <w:b/>
          <w:sz w:val="20"/>
          <w:szCs w:val="20"/>
        </w:rPr>
        <w:t xml:space="preserve">badania </w:t>
      </w:r>
      <w:r w:rsidR="00D922B5">
        <w:rPr>
          <w:rFonts w:ascii="Bookman Old Style" w:hAnsi="Bookman Old Style"/>
          <w:b/>
          <w:sz w:val="20"/>
          <w:szCs w:val="20"/>
        </w:rPr>
        <w:t>zwierząt umieszczanych na rynku</w:t>
      </w:r>
      <w:r w:rsidRPr="00852C66">
        <w:rPr>
          <w:rFonts w:ascii="Bookman Old Style" w:hAnsi="Bookman Old Style"/>
          <w:b/>
          <w:sz w:val="20"/>
          <w:szCs w:val="20"/>
        </w:rPr>
        <w:t xml:space="preserve">, przeznaczonych do wywozu oraz </w:t>
      </w:r>
      <w:r w:rsidR="00025D03">
        <w:rPr>
          <w:rFonts w:ascii="Bookman Old Style" w:hAnsi="Bookman Old Style"/>
          <w:b/>
          <w:sz w:val="20"/>
          <w:szCs w:val="20"/>
        </w:rPr>
        <w:t>wyst</w:t>
      </w:r>
      <w:r w:rsidR="0041160A">
        <w:rPr>
          <w:rFonts w:ascii="Bookman Old Style" w:hAnsi="Bookman Old Style"/>
          <w:b/>
          <w:sz w:val="20"/>
          <w:szCs w:val="20"/>
        </w:rPr>
        <w:t xml:space="preserve">awiania świadectw zdrowia - </w:t>
      </w:r>
      <w:r w:rsidR="00A21E03">
        <w:rPr>
          <w:rFonts w:ascii="Bookman Old Style" w:hAnsi="Bookman Old Style"/>
          <w:b/>
          <w:sz w:val="20"/>
          <w:szCs w:val="20"/>
        </w:rPr>
        <w:t>9</w:t>
      </w:r>
      <w:r w:rsidR="0041160A">
        <w:rPr>
          <w:rFonts w:ascii="Bookman Old Style" w:hAnsi="Bookman Old Style"/>
          <w:b/>
          <w:sz w:val="20"/>
          <w:szCs w:val="20"/>
        </w:rPr>
        <w:t xml:space="preserve"> lekarzy weterynarii</w:t>
      </w:r>
    </w:p>
    <w:p w14:paraId="6FB45DF9" w14:textId="0F2CC637" w:rsidR="00914765" w:rsidRDefault="00D23A90" w:rsidP="000269F7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n</w:t>
      </w:r>
      <w:r w:rsidR="00A21E03">
        <w:rPr>
          <w:rFonts w:ascii="Bookman Old Style" w:hAnsi="Bookman Old Style"/>
          <w:sz w:val="20"/>
          <w:szCs w:val="20"/>
        </w:rPr>
        <w:t>a terenie powiatu sochaczewskiego</w:t>
      </w:r>
    </w:p>
    <w:p w14:paraId="75861682" w14:textId="00A72EDB" w:rsidR="006D4471" w:rsidRPr="005B54E3" w:rsidRDefault="000F009D" w:rsidP="000269F7">
      <w:pPr>
        <w:spacing w:line="240" w:lineRule="auto"/>
        <w:rPr>
          <w:rFonts w:ascii="Bookman Old Style" w:hAnsi="Bookman Old Style"/>
          <w:b/>
          <w:bCs/>
          <w:sz w:val="20"/>
          <w:szCs w:val="20"/>
        </w:rPr>
      </w:pPr>
      <w:r w:rsidRPr="005B54E3">
        <w:rPr>
          <w:rFonts w:ascii="Bookman Old Style" w:hAnsi="Bookman Old Style"/>
          <w:b/>
          <w:sz w:val="20"/>
          <w:szCs w:val="20"/>
        </w:rPr>
        <w:t>4.</w:t>
      </w:r>
      <w:r w:rsidR="004B6965" w:rsidRPr="005B54E3">
        <w:rPr>
          <w:rFonts w:ascii="Bookman Old Style" w:hAnsi="Bookman Old Style"/>
          <w:sz w:val="20"/>
          <w:szCs w:val="20"/>
        </w:rPr>
        <w:t xml:space="preserve"> </w:t>
      </w:r>
      <w:r w:rsidR="004B6965" w:rsidRPr="005B54E3">
        <w:rPr>
          <w:rFonts w:ascii="Bookman Old Style" w:hAnsi="Bookman Old Style"/>
          <w:b/>
          <w:bCs/>
          <w:sz w:val="20"/>
          <w:szCs w:val="20"/>
        </w:rPr>
        <w:t xml:space="preserve">sprawowania nadzoru nad ubojem zwierząt gospodarskich, drobiu, zajęczaków i zwierząt dzikich utrzymywanych w warunkach fermowych, w tym badania dobrostanu zwierząt po ich przybyciu do rzeźni, badania </w:t>
      </w:r>
      <w:proofErr w:type="spellStart"/>
      <w:r w:rsidR="004B6965" w:rsidRPr="005B54E3">
        <w:rPr>
          <w:rFonts w:ascii="Bookman Old Style" w:hAnsi="Bookman Old Style"/>
          <w:b/>
          <w:bCs/>
          <w:sz w:val="20"/>
          <w:szCs w:val="20"/>
        </w:rPr>
        <w:t>przedubojowego</w:t>
      </w:r>
      <w:proofErr w:type="spellEnd"/>
      <w:r w:rsidR="004B6965" w:rsidRPr="005B54E3">
        <w:rPr>
          <w:rFonts w:ascii="Bookman Old Style" w:hAnsi="Bookman Old Style"/>
          <w:b/>
          <w:bCs/>
          <w:sz w:val="20"/>
          <w:szCs w:val="20"/>
        </w:rPr>
        <w:t xml:space="preserve"> i poubojowego, oceny mięsa i nadzoru nad przestrzeganiem w czasie uboju przepisów o ochronie zwierząt – </w:t>
      </w:r>
      <w:r w:rsidR="00A21E03" w:rsidRPr="005B54E3">
        <w:rPr>
          <w:rFonts w:ascii="Bookman Old Style" w:hAnsi="Bookman Old Style"/>
          <w:b/>
          <w:bCs/>
          <w:sz w:val="20"/>
          <w:szCs w:val="20"/>
        </w:rPr>
        <w:t>5</w:t>
      </w:r>
      <w:r w:rsidR="004B6965" w:rsidRPr="005B54E3">
        <w:rPr>
          <w:rFonts w:ascii="Bookman Old Style" w:hAnsi="Bookman Old Style"/>
          <w:b/>
          <w:bCs/>
          <w:sz w:val="20"/>
          <w:szCs w:val="20"/>
        </w:rPr>
        <w:t xml:space="preserve"> lekarzy</w:t>
      </w:r>
      <w:r w:rsidRPr="005B54E3">
        <w:rPr>
          <w:rFonts w:ascii="Bookman Old Style" w:hAnsi="Bookman Old Style"/>
          <w:b/>
          <w:bCs/>
          <w:sz w:val="20"/>
          <w:szCs w:val="20"/>
        </w:rPr>
        <w:t xml:space="preserve"> </w:t>
      </w:r>
    </w:p>
    <w:p w14:paraId="341A7F93" w14:textId="3F626259" w:rsidR="00852C66" w:rsidRPr="00D22A10" w:rsidRDefault="00D23A90" w:rsidP="00852C66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n</w:t>
      </w:r>
      <w:r w:rsidR="004E2CE0">
        <w:rPr>
          <w:rFonts w:ascii="Bookman Old Style" w:hAnsi="Bookman Old Style"/>
          <w:sz w:val="20"/>
          <w:szCs w:val="20"/>
        </w:rPr>
        <w:t>a terenie powiatu sochaczewskiego</w:t>
      </w:r>
    </w:p>
    <w:p w14:paraId="779CF81A" w14:textId="45AC45F4" w:rsidR="006D4471" w:rsidRPr="00852C66" w:rsidRDefault="006D4471" w:rsidP="000269F7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 w:rsidRPr="00852C66">
        <w:rPr>
          <w:rFonts w:ascii="Bookman Old Style" w:hAnsi="Bookman Old Style"/>
          <w:b/>
          <w:sz w:val="20"/>
          <w:szCs w:val="20"/>
        </w:rPr>
        <w:t xml:space="preserve">5. </w:t>
      </w:r>
      <w:r w:rsidR="00AE732C">
        <w:rPr>
          <w:rFonts w:ascii="Bookman Old Style" w:hAnsi="Bookman Old Style"/>
          <w:b/>
          <w:sz w:val="20"/>
          <w:szCs w:val="20"/>
        </w:rPr>
        <w:t xml:space="preserve">do </w:t>
      </w:r>
      <w:r w:rsidR="00A06449">
        <w:rPr>
          <w:rFonts w:ascii="Bookman Old Style" w:hAnsi="Bookman Old Style"/>
          <w:b/>
          <w:sz w:val="20"/>
          <w:szCs w:val="20"/>
        </w:rPr>
        <w:t xml:space="preserve">pobierania próbek do badań – </w:t>
      </w:r>
      <w:r w:rsidR="00195CF4">
        <w:rPr>
          <w:rFonts w:ascii="Bookman Old Style" w:hAnsi="Bookman Old Style"/>
          <w:b/>
          <w:sz w:val="20"/>
          <w:szCs w:val="20"/>
        </w:rPr>
        <w:t>6</w:t>
      </w:r>
      <w:r w:rsidR="00A06449">
        <w:rPr>
          <w:rFonts w:ascii="Bookman Old Style" w:hAnsi="Bookman Old Style"/>
          <w:b/>
          <w:sz w:val="20"/>
          <w:szCs w:val="20"/>
        </w:rPr>
        <w:t xml:space="preserve"> </w:t>
      </w:r>
      <w:r w:rsidR="00FC3B38">
        <w:rPr>
          <w:rFonts w:ascii="Bookman Old Style" w:hAnsi="Bookman Old Style"/>
          <w:b/>
          <w:sz w:val="20"/>
          <w:szCs w:val="20"/>
        </w:rPr>
        <w:t>lekarzy weterynarii</w:t>
      </w:r>
    </w:p>
    <w:p w14:paraId="5BE6E525" w14:textId="77777777" w:rsidR="00AD1AC1" w:rsidRDefault="00852C66" w:rsidP="000269F7">
      <w:pPr>
        <w:spacing w:line="240" w:lineRule="auto"/>
        <w:rPr>
          <w:rFonts w:ascii="Bookman Old Style" w:hAnsi="Bookman Old Style"/>
          <w:sz w:val="20"/>
          <w:szCs w:val="20"/>
        </w:rPr>
      </w:pPr>
      <w:r w:rsidRPr="00D22A10">
        <w:rPr>
          <w:rFonts w:ascii="Bookman Old Style" w:hAnsi="Bookman Old Style"/>
          <w:sz w:val="20"/>
          <w:szCs w:val="20"/>
        </w:rPr>
        <w:t xml:space="preserve">gmina </w:t>
      </w:r>
      <w:r w:rsidR="00A06449">
        <w:rPr>
          <w:rFonts w:ascii="Bookman Old Style" w:hAnsi="Bookman Old Style"/>
          <w:sz w:val="20"/>
          <w:szCs w:val="20"/>
        </w:rPr>
        <w:t xml:space="preserve">miasto </w:t>
      </w:r>
      <w:r w:rsidRPr="00D22A10">
        <w:rPr>
          <w:rFonts w:ascii="Bookman Old Style" w:hAnsi="Bookman Old Style"/>
          <w:sz w:val="20"/>
          <w:szCs w:val="20"/>
        </w:rPr>
        <w:t>Sochaczew, gmina Nowa Sucha, gmina Młodzieszyn, gmina Teresin, gmina Rybno, gmina Iłów, gmina Brochów</w:t>
      </w:r>
    </w:p>
    <w:p w14:paraId="498E8647" w14:textId="77777777" w:rsidR="005B54E3" w:rsidRDefault="00430DBD" w:rsidP="00430DBD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 xml:space="preserve">6. do przeprowadzania kontroli urzędowych w ramach zwalczania chorób zakaźnych zwierząt </w:t>
      </w:r>
    </w:p>
    <w:p w14:paraId="3844138F" w14:textId="7C57A62A" w:rsidR="009D434F" w:rsidRPr="00852C66" w:rsidRDefault="00430DBD" w:rsidP="00430DBD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 xml:space="preserve">– </w:t>
      </w:r>
      <w:r w:rsidR="00B33611">
        <w:rPr>
          <w:rFonts w:ascii="Bookman Old Style" w:hAnsi="Bookman Old Style"/>
          <w:b/>
          <w:sz w:val="20"/>
          <w:szCs w:val="20"/>
        </w:rPr>
        <w:t>7</w:t>
      </w:r>
      <w:r>
        <w:rPr>
          <w:rFonts w:ascii="Bookman Old Style" w:hAnsi="Bookman Old Style"/>
          <w:b/>
          <w:sz w:val="20"/>
          <w:szCs w:val="20"/>
        </w:rPr>
        <w:t xml:space="preserve"> </w:t>
      </w:r>
      <w:proofErr w:type="gramStart"/>
      <w:r>
        <w:rPr>
          <w:rFonts w:ascii="Bookman Old Style" w:hAnsi="Bookman Old Style"/>
          <w:b/>
          <w:sz w:val="20"/>
          <w:szCs w:val="20"/>
        </w:rPr>
        <w:t>lekarzy  weterynarii</w:t>
      </w:r>
      <w:proofErr w:type="gramEnd"/>
    </w:p>
    <w:p w14:paraId="7FE62010" w14:textId="724BB6C1" w:rsidR="001E51DE" w:rsidRDefault="00AD1AC1" w:rsidP="00AD1AC1">
      <w:pPr>
        <w:spacing w:line="240" w:lineRule="auto"/>
        <w:rPr>
          <w:rFonts w:ascii="Bookman Old Style" w:hAnsi="Bookman Old Style"/>
          <w:sz w:val="20"/>
          <w:szCs w:val="20"/>
        </w:rPr>
      </w:pPr>
      <w:r w:rsidRPr="00D22A10">
        <w:rPr>
          <w:rFonts w:ascii="Bookman Old Style" w:hAnsi="Bookman Old Style"/>
          <w:sz w:val="20"/>
          <w:szCs w:val="20"/>
        </w:rPr>
        <w:t xml:space="preserve">gmina </w:t>
      </w:r>
      <w:r>
        <w:rPr>
          <w:rFonts w:ascii="Bookman Old Style" w:hAnsi="Bookman Old Style"/>
          <w:sz w:val="20"/>
          <w:szCs w:val="20"/>
        </w:rPr>
        <w:t xml:space="preserve">miasto </w:t>
      </w:r>
      <w:r w:rsidRPr="00D22A10">
        <w:rPr>
          <w:rFonts w:ascii="Bookman Old Style" w:hAnsi="Bookman Old Style"/>
          <w:sz w:val="20"/>
          <w:szCs w:val="20"/>
        </w:rPr>
        <w:t>Sochaczew, gmina Nowa Sucha, gmina Młodzieszyn, gmina Teresin, gmina Rybno, gmina Iłów, gmina Br</w:t>
      </w:r>
      <w:r w:rsidR="00195CF4">
        <w:rPr>
          <w:rFonts w:ascii="Bookman Old Style" w:hAnsi="Bookman Old Style"/>
          <w:sz w:val="20"/>
          <w:szCs w:val="20"/>
        </w:rPr>
        <w:t>ochów</w:t>
      </w:r>
    </w:p>
    <w:p w14:paraId="27F38B64" w14:textId="2FBC0EC7" w:rsidR="004D1979" w:rsidRDefault="004D1979" w:rsidP="004D1979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>7</w:t>
      </w:r>
      <w:r w:rsidRPr="00852C66">
        <w:rPr>
          <w:rFonts w:ascii="Bookman Old Style" w:hAnsi="Bookman Old Style"/>
          <w:b/>
          <w:sz w:val="20"/>
          <w:szCs w:val="20"/>
        </w:rPr>
        <w:t xml:space="preserve">. </w:t>
      </w:r>
      <w:r>
        <w:rPr>
          <w:rFonts w:ascii="Bookman Old Style" w:hAnsi="Bookman Old Style"/>
          <w:b/>
          <w:sz w:val="20"/>
          <w:szCs w:val="20"/>
        </w:rPr>
        <w:t xml:space="preserve">sprawowanie nadzoru nad punktami odbioru mleka, przetwórstwem mleka oraz przechowywaniem produktów mleczarskich i wystawiania wymaganych świadectw zdrowia </w:t>
      </w:r>
    </w:p>
    <w:p w14:paraId="5C8FC787" w14:textId="4736C168" w:rsidR="00B02D9D" w:rsidRPr="00852C66" w:rsidRDefault="00B02D9D" w:rsidP="004D1979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lastRenderedPageBreak/>
        <w:t>- 1 lekarz</w:t>
      </w:r>
      <w:r w:rsidR="00262027">
        <w:rPr>
          <w:rFonts w:ascii="Bookman Old Style" w:hAnsi="Bookman Old Style"/>
          <w:b/>
          <w:sz w:val="20"/>
          <w:szCs w:val="20"/>
        </w:rPr>
        <w:t xml:space="preserve"> weterynarii</w:t>
      </w:r>
    </w:p>
    <w:p w14:paraId="5DAEEC45" w14:textId="1AAAEB1C" w:rsidR="00195CF4" w:rsidRDefault="00195CF4" w:rsidP="00AD1AC1">
      <w:pPr>
        <w:spacing w:line="240" w:lineRule="auto"/>
        <w:rPr>
          <w:rFonts w:ascii="Bookman Old Style" w:hAnsi="Bookman Old Style"/>
          <w:sz w:val="20"/>
          <w:szCs w:val="20"/>
        </w:rPr>
      </w:pPr>
    </w:p>
    <w:p w14:paraId="2A0A550F" w14:textId="77777777" w:rsidR="00195CF4" w:rsidRPr="00195CF4" w:rsidRDefault="00195CF4" w:rsidP="00AD1AC1">
      <w:pPr>
        <w:spacing w:line="240" w:lineRule="auto"/>
        <w:rPr>
          <w:rFonts w:ascii="Bookman Old Style" w:hAnsi="Bookman Old Style"/>
          <w:sz w:val="20"/>
          <w:szCs w:val="20"/>
        </w:rPr>
      </w:pPr>
    </w:p>
    <w:p w14:paraId="2B353AF3" w14:textId="77777777" w:rsidR="005619E9" w:rsidRDefault="00AE0039" w:rsidP="00AE12B3">
      <w:pPr>
        <w:spacing w:line="240" w:lineRule="auto"/>
        <w:rPr>
          <w:rFonts w:ascii="Bookman Old Style" w:hAnsi="Bookman Old Style"/>
          <w:sz w:val="20"/>
          <w:szCs w:val="20"/>
          <w:u w:val="single"/>
        </w:rPr>
      </w:pPr>
      <w:r>
        <w:rPr>
          <w:rFonts w:ascii="Bookman Old Style" w:hAnsi="Bookman Old Style"/>
          <w:sz w:val="20"/>
          <w:szCs w:val="20"/>
          <w:u w:val="single"/>
        </w:rPr>
        <w:t>II</w:t>
      </w:r>
      <w:r w:rsidR="00AE12B3">
        <w:rPr>
          <w:rFonts w:ascii="Bookman Old Style" w:hAnsi="Bookman Old Style"/>
          <w:sz w:val="20"/>
          <w:szCs w:val="20"/>
          <w:u w:val="single"/>
        </w:rPr>
        <w:t xml:space="preserve">. </w:t>
      </w:r>
      <w:proofErr w:type="gramStart"/>
      <w:r w:rsidR="001A11FB">
        <w:rPr>
          <w:rFonts w:ascii="Bookman Old Style" w:hAnsi="Bookman Old Style"/>
          <w:sz w:val="20"/>
          <w:szCs w:val="20"/>
          <w:u w:val="single"/>
        </w:rPr>
        <w:t>Warunki  naboru</w:t>
      </w:r>
      <w:proofErr w:type="gramEnd"/>
    </w:p>
    <w:p w14:paraId="3423542B" w14:textId="37AD6208" w:rsidR="001A11FB" w:rsidRPr="001A11FB" w:rsidRDefault="001A11FB" w:rsidP="00AE12B3">
      <w:pPr>
        <w:spacing w:line="240" w:lineRule="auto"/>
        <w:rPr>
          <w:rFonts w:ascii="Bookman Old Style" w:hAnsi="Bookman Old Style"/>
          <w:sz w:val="20"/>
          <w:szCs w:val="20"/>
        </w:rPr>
      </w:pPr>
      <w:r w:rsidRPr="001A11FB">
        <w:rPr>
          <w:rFonts w:ascii="Bookman Old Style" w:hAnsi="Bookman Old Style"/>
          <w:sz w:val="20"/>
          <w:szCs w:val="20"/>
        </w:rPr>
        <w:t>1. Wyznaczenie o</w:t>
      </w:r>
      <w:r w:rsidR="00AE0039">
        <w:rPr>
          <w:rFonts w:ascii="Bookman Old Style" w:hAnsi="Bookman Old Style"/>
          <w:sz w:val="20"/>
          <w:szCs w:val="20"/>
        </w:rPr>
        <w:t>bejmuje okres od 1 stycznia 202</w:t>
      </w:r>
      <w:r w:rsidR="00195CF4">
        <w:rPr>
          <w:rFonts w:ascii="Bookman Old Style" w:hAnsi="Bookman Old Style"/>
          <w:sz w:val="20"/>
          <w:szCs w:val="20"/>
        </w:rPr>
        <w:t>3</w:t>
      </w:r>
      <w:r w:rsidR="00AE0039">
        <w:rPr>
          <w:rFonts w:ascii="Bookman Old Style" w:hAnsi="Bookman Old Style"/>
          <w:sz w:val="20"/>
          <w:szCs w:val="20"/>
        </w:rPr>
        <w:t>r. do 31 grudnia 202</w:t>
      </w:r>
      <w:r w:rsidR="00195CF4">
        <w:rPr>
          <w:rFonts w:ascii="Bookman Old Style" w:hAnsi="Bookman Old Style"/>
          <w:sz w:val="20"/>
          <w:szCs w:val="20"/>
        </w:rPr>
        <w:t>3</w:t>
      </w:r>
      <w:r w:rsidRPr="001A11FB">
        <w:rPr>
          <w:rFonts w:ascii="Bookman Old Style" w:hAnsi="Bookman Old Style"/>
          <w:sz w:val="20"/>
          <w:szCs w:val="20"/>
        </w:rPr>
        <w:t>r.</w:t>
      </w:r>
    </w:p>
    <w:p w14:paraId="4A60D1EF" w14:textId="15F50383" w:rsidR="009143B3" w:rsidRDefault="001A11FB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2. </w:t>
      </w:r>
      <w:r w:rsidR="009143B3" w:rsidRPr="009143B3">
        <w:rPr>
          <w:rFonts w:ascii="Bookman Old Style" w:hAnsi="Bookman Old Style"/>
          <w:sz w:val="20"/>
          <w:szCs w:val="20"/>
        </w:rPr>
        <w:t>Wyznacz</w:t>
      </w:r>
      <w:r w:rsidR="009143B3">
        <w:rPr>
          <w:rFonts w:ascii="Bookman Old Style" w:hAnsi="Bookman Old Style"/>
          <w:sz w:val="20"/>
          <w:szCs w:val="20"/>
        </w:rPr>
        <w:t xml:space="preserve">enie </w:t>
      </w:r>
      <w:proofErr w:type="gramStart"/>
      <w:r w:rsidR="009143B3">
        <w:rPr>
          <w:rFonts w:ascii="Bookman Old Style" w:hAnsi="Bookman Old Style"/>
          <w:sz w:val="20"/>
          <w:szCs w:val="20"/>
        </w:rPr>
        <w:t>lekarzy  weterynarii</w:t>
      </w:r>
      <w:proofErr w:type="gramEnd"/>
      <w:r w:rsidR="009143B3">
        <w:rPr>
          <w:rFonts w:ascii="Bookman Old Style" w:hAnsi="Bookman Old Style"/>
          <w:sz w:val="20"/>
          <w:szCs w:val="20"/>
        </w:rPr>
        <w:t xml:space="preserve">  nastę</w:t>
      </w:r>
      <w:r w:rsidR="009143B3" w:rsidRPr="009143B3">
        <w:rPr>
          <w:rFonts w:ascii="Bookman Old Style" w:hAnsi="Bookman Old Style"/>
          <w:sz w:val="20"/>
          <w:szCs w:val="20"/>
        </w:rPr>
        <w:t>puje wyłącznie w przypadku spełnienia kwalifikacji, o których mowa w rozporządzeniu Ministra Roln</w:t>
      </w:r>
      <w:r w:rsidR="009143B3">
        <w:rPr>
          <w:rFonts w:ascii="Bookman Old Style" w:hAnsi="Bookman Old Style"/>
          <w:sz w:val="20"/>
          <w:szCs w:val="20"/>
        </w:rPr>
        <w:t xml:space="preserve">ictwa i Rozwoju Wsi z dnia 22 </w:t>
      </w:r>
      <w:r w:rsidR="00A21E03">
        <w:rPr>
          <w:rFonts w:ascii="Bookman Old Style" w:hAnsi="Bookman Old Style"/>
          <w:sz w:val="20"/>
          <w:szCs w:val="20"/>
        </w:rPr>
        <w:t>lipca</w:t>
      </w:r>
      <w:r w:rsidR="009143B3" w:rsidRPr="009143B3">
        <w:rPr>
          <w:rFonts w:ascii="Bookman Old Style" w:hAnsi="Bookman Old Style"/>
          <w:sz w:val="20"/>
          <w:szCs w:val="20"/>
        </w:rPr>
        <w:t xml:space="preserve"> 20</w:t>
      </w:r>
      <w:r w:rsidR="00A21E03">
        <w:rPr>
          <w:rFonts w:ascii="Bookman Old Style" w:hAnsi="Bookman Old Style"/>
          <w:sz w:val="20"/>
          <w:szCs w:val="20"/>
        </w:rPr>
        <w:t>22</w:t>
      </w:r>
      <w:r w:rsidR="009143B3" w:rsidRPr="009143B3">
        <w:rPr>
          <w:rFonts w:ascii="Bookman Old Style" w:hAnsi="Bookman Old Style"/>
          <w:sz w:val="20"/>
          <w:szCs w:val="20"/>
        </w:rPr>
        <w:t>r. w sprawie zakresu czynności wykonywanych przez osoby niebęd</w:t>
      </w:r>
      <w:r w:rsidR="009143B3">
        <w:rPr>
          <w:rFonts w:ascii="Bookman Old Style" w:hAnsi="Bookman Old Style"/>
          <w:sz w:val="20"/>
          <w:szCs w:val="20"/>
        </w:rPr>
        <w:t>ące pracownikami Inspekcji Wetery</w:t>
      </w:r>
      <w:r w:rsidR="009143B3" w:rsidRPr="009143B3">
        <w:rPr>
          <w:rFonts w:ascii="Bookman Old Style" w:hAnsi="Bookman Old Style"/>
          <w:sz w:val="20"/>
          <w:szCs w:val="20"/>
        </w:rPr>
        <w:t>naryjne</w:t>
      </w:r>
      <w:r w:rsidR="009143B3">
        <w:rPr>
          <w:rFonts w:ascii="Bookman Old Style" w:hAnsi="Bookman Old Style"/>
          <w:sz w:val="20"/>
          <w:szCs w:val="20"/>
        </w:rPr>
        <w:t>j</w:t>
      </w:r>
      <w:r w:rsidR="009143B3" w:rsidRPr="009143B3">
        <w:rPr>
          <w:rFonts w:ascii="Bookman Old Style" w:hAnsi="Bookman Old Style"/>
          <w:sz w:val="20"/>
          <w:szCs w:val="20"/>
        </w:rPr>
        <w:t xml:space="preserve">  oraz kwalifikacji tych osób (Dz. U. z 2</w:t>
      </w:r>
      <w:r w:rsidR="00A21E03">
        <w:rPr>
          <w:rFonts w:ascii="Bookman Old Style" w:hAnsi="Bookman Old Style"/>
          <w:sz w:val="20"/>
          <w:szCs w:val="20"/>
        </w:rPr>
        <w:t>022</w:t>
      </w:r>
      <w:r w:rsidR="009143B3" w:rsidRPr="009143B3">
        <w:rPr>
          <w:rFonts w:ascii="Bookman Old Style" w:hAnsi="Bookman Old Style"/>
          <w:sz w:val="20"/>
          <w:szCs w:val="20"/>
        </w:rPr>
        <w:t xml:space="preserve">r.  </w:t>
      </w:r>
      <w:proofErr w:type="spellStart"/>
      <w:r w:rsidR="009143B3" w:rsidRPr="009143B3">
        <w:rPr>
          <w:rFonts w:ascii="Bookman Old Style" w:hAnsi="Bookman Old Style"/>
          <w:sz w:val="20"/>
          <w:szCs w:val="20"/>
        </w:rPr>
        <w:t>poz</w:t>
      </w:r>
      <w:proofErr w:type="spellEnd"/>
      <w:r w:rsidR="009143B3" w:rsidRPr="009143B3">
        <w:rPr>
          <w:rFonts w:ascii="Bookman Old Style" w:hAnsi="Bookman Old Style"/>
          <w:sz w:val="20"/>
          <w:szCs w:val="20"/>
        </w:rPr>
        <w:t xml:space="preserve"> </w:t>
      </w:r>
      <w:r w:rsidR="009143B3">
        <w:rPr>
          <w:rFonts w:ascii="Bookman Old Style" w:hAnsi="Bookman Old Style"/>
          <w:sz w:val="20"/>
          <w:szCs w:val="20"/>
        </w:rPr>
        <w:t>.</w:t>
      </w:r>
      <w:r w:rsidR="009143B3" w:rsidRPr="009143B3">
        <w:rPr>
          <w:rFonts w:ascii="Bookman Old Style" w:hAnsi="Bookman Old Style"/>
          <w:sz w:val="20"/>
          <w:szCs w:val="20"/>
        </w:rPr>
        <w:t>1</w:t>
      </w:r>
      <w:r w:rsidR="00A21E03">
        <w:rPr>
          <w:rFonts w:ascii="Bookman Old Style" w:hAnsi="Bookman Old Style"/>
          <w:sz w:val="20"/>
          <w:szCs w:val="20"/>
        </w:rPr>
        <w:t>662</w:t>
      </w:r>
      <w:r w:rsidR="009143B3" w:rsidRPr="009143B3">
        <w:rPr>
          <w:rFonts w:ascii="Bookman Old Style" w:hAnsi="Bookman Old Style"/>
          <w:sz w:val="20"/>
          <w:szCs w:val="20"/>
        </w:rPr>
        <w:t>)</w:t>
      </w:r>
      <w:r w:rsidR="009143B3">
        <w:rPr>
          <w:rFonts w:ascii="Bookman Old Style" w:hAnsi="Bookman Old Style"/>
          <w:sz w:val="20"/>
          <w:szCs w:val="20"/>
        </w:rPr>
        <w:t>.</w:t>
      </w:r>
    </w:p>
    <w:p w14:paraId="7F628F45" w14:textId="4F4B09C9" w:rsidR="00E20EAD" w:rsidRDefault="001A11FB" w:rsidP="00867944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3. </w:t>
      </w:r>
      <w:r w:rsidR="009143B3">
        <w:rPr>
          <w:rFonts w:ascii="Bookman Old Style" w:hAnsi="Bookman Old Style"/>
          <w:sz w:val="20"/>
          <w:szCs w:val="20"/>
        </w:rPr>
        <w:t xml:space="preserve">Osoba starająca się o wyznaczenie, zgłasza pisemnie Powiatowemu Lekarzowi Weterynarii w Sochaczewie gotowość do wykonywania określonych </w:t>
      </w:r>
      <w:proofErr w:type="gramStart"/>
      <w:r w:rsidR="009143B3">
        <w:rPr>
          <w:rFonts w:ascii="Bookman Old Style" w:hAnsi="Bookman Old Style"/>
          <w:sz w:val="20"/>
          <w:szCs w:val="20"/>
        </w:rPr>
        <w:t>czynności  w</w:t>
      </w:r>
      <w:proofErr w:type="gramEnd"/>
      <w:r w:rsidR="009143B3">
        <w:rPr>
          <w:rFonts w:ascii="Bookman Old Style" w:hAnsi="Bookman Old Style"/>
          <w:sz w:val="20"/>
          <w:szCs w:val="20"/>
        </w:rPr>
        <w:t xml:space="preserve"> terminie </w:t>
      </w:r>
      <w:r w:rsidR="009D434F">
        <w:rPr>
          <w:rFonts w:ascii="Bookman Old Style" w:hAnsi="Bookman Old Style"/>
          <w:b/>
          <w:sz w:val="20"/>
          <w:szCs w:val="20"/>
        </w:rPr>
        <w:t xml:space="preserve">do dnia </w:t>
      </w:r>
      <w:r w:rsidR="00195CF4">
        <w:rPr>
          <w:rFonts w:ascii="Bookman Old Style" w:hAnsi="Bookman Old Style"/>
          <w:b/>
          <w:sz w:val="20"/>
          <w:szCs w:val="20"/>
        </w:rPr>
        <w:t xml:space="preserve">10 </w:t>
      </w:r>
      <w:r w:rsidR="00291765">
        <w:rPr>
          <w:rFonts w:ascii="Bookman Old Style" w:hAnsi="Bookman Old Style"/>
          <w:b/>
          <w:sz w:val="20"/>
          <w:szCs w:val="20"/>
        </w:rPr>
        <w:t>listopada 202</w:t>
      </w:r>
      <w:r w:rsidR="00195CF4">
        <w:rPr>
          <w:rFonts w:ascii="Bookman Old Style" w:hAnsi="Bookman Old Style"/>
          <w:b/>
          <w:sz w:val="20"/>
          <w:szCs w:val="20"/>
        </w:rPr>
        <w:t>2</w:t>
      </w:r>
      <w:r w:rsidR="009143B3" w:rsidRPr="009143B3">
        <w:rPr>
          <w:rFonts w:ascii="Bookman Old Style" w:hAnsi="Bookman Old Style"/>
          <w:b/>
          <w:sz w:val="20"/>
          <w:szCs w:val="20"/>
        </w:rPr>
        <w:t xml:space="preserve">r. </w:t>
      </w:r>
      <w:r w:rsidR="009143B3">
        <w:rPr>
          <w:rFonts w:ascii="Bookman Old Style" w:hAnsi="Bookman Old Style"/>
          <w:sz w:val="20"/>
          <w:szCs w:val="20"/>
        </w:rPr>
        <w:t>na formularzu stanowiącym  załącznik nr</w:t>
      </w:r>
      <w:r w:rsidR="008E2A5C">
        <w:rPr>
          <w:rFonts w:ascii="Bookman Old Style" w:hAnsi="Bookman Old Style"/>
          <w:sz w:val="20"/>
          <w:szCs w:val="20"/>
        </w:rPr>
        <w:t xml:space="preserve"> 1 do ogłoszenia </w:t>
      </w:r>
      <w:r w:rsidR="008F0F73">
        <w:rPr>
          <w:rFonts w:ascii="Bookman Old Style" w:hAnsi="Bookman Old Style"/>
          <w:sz w:val="20"/>
          <w:szCs w:val="20"/>
        </w:rPr>
        <w:t>(</w:t>
      </w:r>
      <w:r w:rsidR="008E2A5C">
        <w:rPr>
          <w:rFonts w:ascii="Bookman Old Style" w:hAnsi="Bookman Old Style"/>
          <w:sz w:val="20"/>
          <w:szCs w:val="20"/>
        </w:rPr>
        <w:t>Zgłoszenie wstępnej gotowości</w:t>
      </w:r>
      <w:r w:rsidR="008F0F73">
        <w:rPr>
          <w:rFonts w:ascii="Bookman Old Style" w:hAnsi="Bookman Old Style"/>
          <w:sz w:val="20"/>
          <w:szCs w:val="20"/>
        </w:rPr>
        <w:t>)</w:t>
      </w:r>
      <w:r w:rsidR="008E2A5C">
        <w:rPr>
          <w:rFonts w:ascii="Bookman Old Style" w:hAnsi="Bookman Old Style"/>
          <w:sz w:val="20"/>
          <w:szCs w:val="20"/>
        </w:rPr>
        <w:t>.</w:t>
      </w:r>
    </w:p>
    <w:p w14:paraId="031F34EB" w14:textId="77777777" w:rsidR="0040319B" w:rsidRDefault="0040319B" w:rsidP="00867944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4.Wyznaczenie lekarza weterynarii następuje z urzędu na podstawie decyzji administracyjnej po przeprowadzeniu przez Powiatowego Lekarza Weterynarii w Sochaczewie postępowania administracyjnego. W/w postępowanie będzie się toczyło z urzędu jedynie względem osób, których zgłoszenie zostało pozytywnie zweryfikowane i zakwalifikowane do wyznaczenia</w:t>
      </w:r>
    </w:p>
    <w:p w14:paraId="5F3DCFBF" w14:textId="77777777" w:rsidR="0040319B" w:rsidRDefault="0040319B" w:rsidP="0040319B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5</w:t>
      </w:r>
      <w:r w:rsidR="00BC271B">
        <w:rPr>
          <w:rFonts w:ascii="Bookman Old Style" w:hAnsi="Bookman Old Style"/>
          <w:sz w:val="20"/>
          <w:szCs w:val="20"/>
        </w:rPr>
        <w:t xml:space="preserve">. Powiatowy Lekarz Weterynarii w </w:t>
      </w:r>
      <w:proofErr w:type="gramStart"/>
      <w:r w:rsidR="00BC271B">
        <w:rPr>
          <w:rFonts w:ascii="Bookman Old Style" w:hAnsi="Bookman Old Style"/>
          <w:sz w:val="20"/>
          <w:szCs w:val="20"/>
        </w:rPr>
        <w:t>Sochaczewie  zawiera</w:t>
      </w:r>
      <w:proofErr w:type="gramEnd"/>
      <w:r w:rsidR="00BC271B">
        <w:rPr>
          <w:rFonts w:ascii="Bookman Old Style" w:hAnsi="Bookman Old Style"/>
          <w:sz w:val="20"/>
          <w:szCs w:val="20"/>
        </w:rPr>
        <w:t xml:space="preserve"> z osobą wyznaczoną umowę cywilno-prawną na wykonywanie określonych czynności. </w:t>
      </w:r>
      <w:proofErr w:type="gramStart"/>
      <w:r w:rsidR="00BC271B">
        <w:rPr>
          <w:rFonts w:ascii="Bookman Old Style" w:hAnsi="Bookman Old Style"/>
          <w:sz w:val="20"/>
          <w:szCs w:val="20"/>
        </w:rPr>
        <w:t>Wykonywanie  czynności</w:t>
      </w:r>
      <w:proofErr w:type="gramEnd"/>
      <w:r w:rsidR="00BC271B">
        <w:rPr>
          <w:rFonts w:ascii="Bookman Old Style" w:hAnsi="Bookman Old Style"/>
          <w:sz w:val="20"/>
          <w:szCs w:val="20"/>
        </w:rPr>
        <w:t xml:space="preserve"> określonych w umowie, nie stanowi zatrudnienia na podstawie stosunku pracy. Po podpisaniu umowy Powiatowy Lekarz Weterynarii w </w:t>
      </w:r>
      <w:proofErr w:type="gramStart"/>
      <w:r w:rsidR="00BC271B">
        <w:rPr>
          <w:rFonts w:ascii="Bookman Old Style" w:hAnsi="Bookman Old Style"/>
          <w:sz w:val="20"/>
          <w:szCs w:val="20"/>
        </w:rPr>
        <w:t>Sochaczewie  wystawia</w:t>
      </w:r>
      <w:proofErr w:type="gramEnd"/>
      <w:r w:rsidR="00BC271B">
        <w:rPr>
          <w:rFonts w:ascii="Bookman Old Style" w:hAnsi="Bookman Old Style"/>
          <w:sz w:val="20"/>
          <w:szCs w:val="20"/>
        </w:rPr>
        <w:t xml:space="preserve"> osobie wyznacz</w:t>
      </w:r>
      <w:r w:rsidR="00AF4C97">
        <w:rPr>
          <w:rFonts w:ascii="Bookman Old Style" w:hAnsi="Bookman Old Style"/>
          <w:sz w:val="20"/>
          <w:szCs w:val="20"/>
        </w:rPr>
        <w:t>o</w:t>
      </w:r>
      <w:r w:rsidR="00BC271B">
        <w:rPr>
          <w:rFonts w:ascii="Bookman Old Style" w:hAnsi="Bookman Old Style"/>
          <w:sz w:val="20"/>
          <w:szCs w:val="20"/>
        </w:rPr>
        <w:t>nej upoważnienia do wykonywania określonych czynności, wydaje odznakę identyfikacyjną or</w:t>
      </w:r>
      <w:r w:rsidR="0030645C">
        <w:rPr>
          <w:rFonts w:ascii="Bookman Old Style" w:hAnsi="Bookman Old Style"/>
          <w:sz w:val="20"/>
          <w:szCs w:val="20"/>
        </w:rPr>
        <w:t>az pieczęć „Urzędowego lekarza”</w:t>
      </w:r>
    </w:p>
    <w:p w14:paraId="6157AAF4" w14:textId="77777777" w:rsidR="00BC271B" w:rsidRDefault="0040319B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6</w:t>
      </w:r>
      <w:r w:rsidR="00BC271B">
        <w:rPr>
          <w:rFonts w:ascii="Bookman Old Style" w:hAnsi="Bookman Old Style"/>
          <w:sz w:val="20"/>
          <w:szCs w:val="20"/>
        </w:rPr>
        <w:t xml:space="preserve">. </w:t>
      </w:r>
      <w:proofErr w:type="gramStart"/>
      <w:r w:rsidR="00BC271B">
        <w:rPr>
          <w:rFonts w:ascii="Bookman Old Style" w:hAnsi="Bookman Old Style"/>
          <w:sz w:val="20"/>
          <w:szCs w:val="20"/>
        </w:rPr>
        <w:t>Nie podpisanie</w:t>
      </w:r>
      <w:proofErr w:type="gramEnd"/>
      <w:r w:rsidR="00BC271B">
        <w:rPr>
          <w:rFonts w:ascii="Bookman Old Style" w:hAnsi="Bookman Old Style"/>
          <w:sz w:val="20"/>
          <w:szCs w:val="20"/>
        </w:rPr>
        <w:t xml:space="preserve"> umowy w określonym terminie, jest równoznaczne z rezygnacją osoby ubiegającej się o wyznaczenie. </w:t>
      </w:r>
    </w:p>
    <w:p w14:paraId="7B4637F1" w14:textId="77777777" w:rsidR="00BC271B" w:rsidRDefault="0040319B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7</w:t>
      </w:r>
      <w:r w:rsidR="00BC271B">
        <w:rPr>
          <w:rFonts w:ascii="Bookman Old Style" w:hAnsi="Bookman Old Style"/>
          <w:sz w:val="20"/>
          <w:szCs w:val="20"/>
        </w:rPr>
        <w:t>. Wszelkich wyjaśnień z zakr</w:t>
      </w:r>
      <w:r w:rsidR="00D922B5">
        <w:rPr>
          <w:rFonts w:ascii="Bookman Old Style" w:hAnsi="Bookman Old Style"/>
          <w:sz w:val="20"/>
          <w:szCs w:val="20"/>
        </w:rPr>
        <w:t>esu naboru udziela sekretariat P</w:t>
      </w:r>
      <w:r w:rsidR="00BC271B">
        <w:rPr>
          <w:rFonts w:ascii="Bookman Old Style" w:hAnsi="Bookman Old Style"/>
          <w:sz w:val="20"/>
          <w:szCs w:val="20"/>
        </w:rPr>
        <w:t>owiatowego Lekarza Weterynarii w Sochaczewie</w:t>
      </w:r>
      <w:r w:rsidR="00D922B5">
        <w:rPr>
          <w:rFonts w:ascii="Bookman Old Style" w:hAnsi="Bookman Old Style"/>
          <w:sz w:val="20"/>
          <w:szCs w:val="20"/>
        </w:rPr>
        <w:t xml:space="preserve"> z siedzibą przy ulicy Staszica 152 w Sochaczewie</w:t>
      </w:r>
      <w:r w:rsidR="00BC271B">
        <w:rPr>
          <w:rFonts w:ascii="Bookman Old Style" w:hAnsi="Bookman Old Style"/>
          <w:sz w:val="20"/>
          <w:szCs w:val="20"/>
        </w:rPr>
        <w:t>.</w:t>
      </w:r>
    </w:p>
    <w:p w14:paraId="0DB19032" w14:textId="714DC6AF" w:rsidR="00270793" w:rsidRDefault="0040319B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8</w:t>
      </w:r>
      <w:r w:rsidR="00BC271B">
        <w:rPr>
          <w:rFonts w:ascii="Bookman Old Style" w:hAnsi="Bookman Old Style"/>
          <w:sz w:val="20"/>
          <w:szCs w:val="20"/>
        </w:rPr>
        <w:t>. Ogłos</w:t>
      </w:r>
      <w:r w:rsidR="00AF4C97">
        <w:rPr>
          <w:rFonts w:ascii="Bookman Old Style" w:hAnsi="Bookman Old Style"/>
          <w:sz w:val="20"/>
          <w:szCs w:val="20"/>
        </w:rPr>
        <w:t>z</w:t>
      </w:r>
      <w:r w:rsidR="00BC271B">
        <w:rPr>
          <w:rFonts w:ascii="Bookman Old Style" w:hAnsi="Bookman Old Style"/>
          <w:sz w:val="20"/>
          <w:szCs w:val="20"/>
        </w:rPr>
        <w:t>enie zamieszcza się niezwł</w:t>
      </w:r>
      <w:r w:rsidR="00AF4C97">
        <w:rPr>
          <w:rFonts w:ascii="Bookman Old Style" w:hAnsi="Bookman Old Style"/>
          <w:sz w:val="20"/>
          <w:szCs w:val="20"/>
        </w:rPr>
        <w:t>ocznie na tablicy ogł</w:t>
      </w:r>
      <w:r w:rsidR="00BC271B">
        <w:rPr>
          <w:rFonts w:ascii="Bookman Old Style" w:hAnsi="Bookman Old Style"/>
          <w:sz w:val="20"/>
          <w:szCs w:val="20"/>
        </w:rPr>
        <w:t xml:space="preserve">oszeń Powiatowego Lekarza Weterynarii w Sochaczewie </w:t>
      </w:r>
      <w:r w:rsidR="00AF4C97">
        <w:rPr>
          <w:rFonts w:ascii="Bookman Old Style" w:hAnsi="Bookman Old Style"/>
          <w:sz w:val="20"/>
          <w:szCs w:val="20"/>
        </w:rPr>
        <w:t xml:space="preserve">oraz na stronie </w:t>
      </w:r>
      <w:proofErr w:type="gramStart"/>
      <w:r w:rsidR="00AF4C97">
        <w:rPr>
          <w:rFonts w:ascii="Bookman Old Style" w:hAnsi="Bookman Old Style"/>
          <w:sz w:val="20"/>
          <w:szCs w:val="20"/>
        </w:rPr>
        <w:t>internetowej  PIW</w:t>
      </w:r>
      <w:proofErr w:type="gramEnd"/>
      <w:r w:rsidR="00AF4C97">
        <w:rPr>
          <w:rFonts w:ascii="Bookman Old Style" w:hAnsi="Bookman Old Style"/>
          <w:sz w:val="20"/>
          <w:szCs w:val="20"/>
        </w:rPr>
        <w:t xml:space="preserve"> </w:t>
      </w:r>
      <w:r w:rsidR="00D922B5">
        <w:rPr>
          <w:rFonts w:ascii="Bookman Old Style" w:hAnsi="Bookman Old Style"/>
          <w:sz w:val="20"/>
          <w:szCs w:val="20"/>
        </w:rPr>
        <w:t>Sochaczew</w:t>
      </w:r>
      <w:r w:rsidR="0015377D">
        <w:rPr>
          <w:rFonts w:ascii="Bookman Old Style" w:hAnsi="Bookman Old Style"/>
          <w:sz w:val="20"/>
          <w:szCs w:val="20"/>
        </w:rPr>
        <w:t>.</w:t>
      </w:r>
    </w:p>
    <w:p w14:paraId="4FCC175E" w14:textId="1425ADB1" w:rsidR="00233C2D" w:rsidRDefault="00233C2D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Termin rozpatrywania wniosków 18.11.2022r.</w:t>
      </w:r>
    </w:p>
    <w:p w14:paraId="6D9E91CB" w14:textId="77777777" w:rsidR="009143B3" w:rsidRPr="00AF4C97" w:rsidRDefault="00AF4C97" w:rsidP="00AE12B3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 w:rsidRPr="00AF4C97">
        <w:rPr>
          <w:rFonts w:ascii="Bookman Old Style" w:hAnsi="Bookman Old Style"/>
          <w:b/>
          <w:sz w:val="20"/>
          <w:szCs w:val="20"/>
        </w:rPr>
        <w:t>Załączniki:</w:t>
      </w:r>
    </w:p>
    <w:p w14:paraId="45078395" w14:textId="2950ACDC" w:rsidR="00D22A10" w:rsidRPr="00FE06F1" w:rsidRDefault="00BB62AE" w:rsidP="000269F7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nr 1 Zgłoszenie wstępnej gotowości</w:t>
      </w:r>
      <w:r w:rsidR="005619E9">
        <w:rPr>
          <w:rFonts w:ascii="Bookman Old Style" w:hAnsi="Bookman Old Style"/>
          <w:sz w:val="20"/>
          <w:szCs w:val="20"/>
        </w:rPr>
        <w:t xml:space="preserve"> </w:t>
      </w:r>
    </w:p>
    <w:p w14:paraId="4C4FB2E9" w14:textId="77777777" w:rsidR="00AE732C" w:rsidRDefault="00AE732C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                                                            </w:t>
      </w:r>
    </w:p>
    <w:p w14:paraId="288F6EEF" w14:textId="3132F272" w:rsidR="006B093D" w:rsidRDefault="00AE732C" w:rsidP="00D05F1B">
      <w:pPr>
        <w:spacing w:after="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                                    </w:t>
      </w:r>
      <w:r w:rsidR="00B8085B">
        <w:rPr>
          <w:rFonts w:ascii="Bookman Old Style" w:hAnsi="Bookman Old Style" w:cs="Bookman Old Style"/>
          <w:sz w:val="24"/>
          <w:szCs w:val="24"/>
        </w:rPr>
        <w:t xml:space="preserve">         </w:t>
      </w:r>
      <w:r>
        <w:rPr>
          <w:rFonts w:ascii="Bookman Old Style" w:hAnsi="Bookman Old Style" w:cs="Bookman Old Style"/>
          <w:sz w:val="24"/>
          <w:szCs w:val="24"/>
        </w:rPr>
        <w:t xml:space="preserve">           </w:t>
      </w:r>
      <w:r w:rsidR="00E9556F">
        <w:rPr>
          <w:rFonts w:ascii="Bookman Old Style" w:hAnsi="Bookman Old Style" w:cs="Bookman Old Style"/>
          <w:sz w:val="24"/>
          <w:szCs w:val="24"/>
        </w:rPr>
        <w:t xml:space="preserve">         </w:t>
      </w:r>
      <w:r w:rsidR="00B8085B">
        <w:rPr>
          <w:rFonts w:ascii="Bookman Old Style" w:hAnsi="Bookman Old Style" w:cs="Bookman Old Style"/>
          <w:sz w:val="24"/>
          <w:szCs w:val="24"/>
        </w:rPr>
        <w:t>Anna Świętochowska-</w:t>
      </w:r>
      <w:proofErr w:type="spellStart"/>
      <w:r w:rsidR="00B8085B">
        <w:rPr>
          <w:rFonts w:ascii="Bookman Old Style" w:hAnsi="Bookman Old Style" w:cs="Bookman Old Style"/>
          <w:sz w:val="24"/>
          <w:szCs w:val="24"/>
        </w:rPr>
        <w:t>Binienda</w:t>
      </w:r>
      <w:proofErr w:type="spellEnd"/>
    </w:p>
    <w:p w14:paraId="57E67D06" w14:textId="5627584F" w:rsidR="00B8085B" w:rsidRDefault="00B8085B" w:rsidP="00D05F1B">
      <w:pPr>
        <w:spacing w:after="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                                                       </w:t>
      </w:r>
      <w:r w:rsidR="00E9556F">
        <w:rPr>
          <w:rFonts w:ascii="Bookman Old Style" w:hAnsi="Bookman Old Style" w:cs="Bookman Old Style"/>
          <w:sz w:val="24"/>
          <w:szCs w:val="24"/>
        </w:rPr>
        <w:t xml:space="preserve">          </w:t>
      </w:r>
      <w:r>
        <w:rPr>
          <w:rFonts w:ascii="Bookman Old Style" w:hAnsi="Bookman Old Style" w:cs="Bookman Old Style"/>
          <w:sz w:val="24"/>
          <w:szCs w:val="24"/>
        </w:rPr>
        <w:t xml:space="preserve"> Powiatowy Lekarz Weterynarii</w:t>
      </w:r>
    </w:p>
    <w:sectPr w:rsidR="00B8085B" w:rsidSect="00DE61CD">
      <w:footerReference w:type="default" r:id="rId8"/>
      <w:headerReference w:type="first" r:id="rId9"/>
      <w:footerReference w:type="first" r:id="rId10"/>
      <w:pgSz w:w="11906" w:h="16838"/>
      <w:pgMar w:top="1418" w:right="1134" w:bottom="1418" w:left="1134" w:header="737" w:footer="6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FD6E0" w14:textId="77777777" w:rsidR="00860A73" w:rsidRDefault="00860A73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1026983" w14:textId="77777777" w:rsidR="00860A73" w:rsidRDefault="00860A73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DF85C" w14:textId="77777777" w:rsidR="00D922B5" w:rsidRPr="00055F49" w:rsidRDefault="00C40A0C" w:rsidP="004E0AD7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015FD722" wp14:editId="54CCE182">
              <wp:simplePos x="0" y="0"/>
              <wp:positionH relativeFrom="column">
                <wp:posOffset>-52705</wp:posOffset>
              </wp:positionH>
              <wp:positionV relativeFrom="paragraph">
                <wp:posOffset>92710</wp:posOffset>
              </wp:positionV>
              <wp:extent cx="811530" cy="641350"/>
              <wp:effectExtent l="0" t="0" r="26670" b="25400"/>
              <wp:wrapNone/>
              <wp:docPr id="9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41350"/>
                        <a:chOff x="1124" y="15442"/>
                        <a:chExt cx="1278" cy="1010"/>
                      </a:xfrm>
                    </wpg:grpSpPr>
                    <wps:wsp>
                      <wps:cNvPr id="10" name="AutoShape 3"/>
                      <wps:cNvCnPr>
                        <a:cxnSpLocks noChangeShapeType="1"/>
                      </wps:cNvCnPr>
                      <wps:spPr bwMode="auto">
                        <a:xfrm>
                          <a:off x="2402" y="15449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11" name="Picture 4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442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F07008" id="Group 7" o:spid="_x0000_s1026" style="position:absolute;margin-left:-4.15pt;margin-top:7.3pt;width:63.9pt;height:50.5pt;z-index:251659776" coordorigin="1124,15442" coordsize="1278,10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7" type="#_x0000_t32" style="position:absolute;left:2402;top:15449;width:0;height:100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Myg8QAAADbAAAADwAAAGRycy9kb3ducmV2LnhtbESPQWsCQQyF74X+hyGFXorOtoKU1VGk&#10;UFh6sdoe6i3sxNnFncyyk+r23zcHwVvCe3nvy3I9xs6cachtYgfP0wIMcZ18y8HB99f75BVMFmSP&#10;XWJy8EcZ1qv7uyWWPl14R+e9BKMhnEt00Ij0pbW5bihinqaeWLVjGiKKrkOwfsCLhsfOvhTF3EZs&#10;WRsa7Omtofq0/40Oqo+wJYxh+xm8PB1m8rPr28q5x4dxswAjNMrNfL2uvOIrvf6iA9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8zKDxAAAANsAAAAPAAAAAAAAAAAA&#10;AAAAAKECAABkcnMvZG93bnJldi54bWxQSwUGAAAAAAQABAD5AAAAkgMAAAAA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alt="logo" style="position:absolute;left:1124;top:15442;width:1102;height:1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rRaHCAAAA2wAAAA8AAABkcnMvZG93bnJldi54bWxET0trwkAQvhf6H5Yp9NZsUqRIdBVRA4Ue&#10;pPaBxyE7ZkOysyG7ifHfu4WCt/n4nrNcT7YVI/W+dqwgS1IQxKXTNVcKvr+KlzkIH5A1to5JwZU8&#10;rFePD0vMtbvwJ43HUIkYwj5HBSaELpfSl4Ys+sR1xJE7u95iiLCvpO7xEsNtK1/T9E1arDk2GOxo&#10;a6hsjoNV0Hr5ceLG7/YFjtfhZ3b6PZiZUs9P02YBItAU7uJ/97uO8zP4+yUeIF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q0WhwgAAANsAAAAPAAAAAAAAAAAAAAAAAJ8C&#10;AABkcnMvZG93bnJldi54bWxQSwUGAAAAAAQABAD3AAAAjgMAAAAA&#10;">
                <v:imagedata r:id="rId2" o:title="logo"/>
              </v:shape>
            </v:group>
          </w:pict>
        </mc:Fallback>
      </mc:AlternateContent>
    </w:r>
    <w:r w:rsidR="00D922B5">
      <w:rPr>
        <w:rFonts w:ascii="Bookman Old Style" w:hAnsi="Bookman Old Style" w:cs="Bookman Old Style"/>
        <w:spacing w:val="20"/>
        <w:sz w:val="18"/>
        <w:szCs w:val="18"/>
      </w:rPr>
      <w:tab/>
    </w:r>
  </w:p>
  <w:p w14:paraId="20CDA203" w14:textId="77777777" w:rsidR="00D922B5" w:rsidRPr="00406AB1" w:rsidRDefault="00D922B5" w:rsidP="004E0AD7">
    <w:pPr>
      <w:pBdr>
        <w:top w:val="dashSmallGap" w:sz="4" w:space="6" w:color="auto"/>
      </w:pBdr>
      <w:tabs>
        <w:tab w:val="left" w:pos="993"/>
        <w:tab w:val="center" w:pos="5173"/>
      </w:tabs>
      <w:spacing w:after="0" w:line="240" w:lineRule="auto"/>
      <w:ind w:firstLine="1276"/>
      <w:rPr>
        <w:rFonts w:ascii="Bookman Old Style" w:hAnsi="Bookman Old Style" w:cs="Bookman Old Style"/>
        <w:spacing w:val="20"/>
        <w:sz w:val="14"/>
        <w:szCs w:val="18"/>
      </w:rPr>
    </w:pPr>
    <w:r>
      <w:rPr>
        <w:rFonts w:ascii="Bookman Old Style" w:hAnsi="Bookman Old Style" w:cs="Bookman Old Style"/>
        <w:spacing w:val="20"/>
        <w:sz w:val="18"/>
        <w:szCs w:val="18"/>
      </w:rPr>
      <w:tab/>
    </w:r>
    <w:r>
      <w:rPr>
        <w:rFonts w:ascii="Bookman Old Style" w:hAnsi="Bookman Old Style" w:cs="Bookman Old Style"/>
        <w:spacing w:val="20"/>
        <w:szCs w:val="18"/>
      </w:rPr>
      <w:t>Powiatowy</w:t>
    </w:r>
    <w:r w:rsidRPr="00406AB1">
      <w:rPr>
        <w:rFonts w:ascii="Bookman Old Style" w:hAnsi="Bookman Old Style" w:cs="Bookman Old Style"/>
        <w:spacing w:val="20"/>
        <w:szCs w:val="18"/>
      </w:rPr>
      <w:t xml:space="preserve"> Inspektorat Weterynarii </w:t>
    </w:r>
    <w:r>
      <w:rPr>
        <w:rFonts w:ascii="Bookman Old Style" w:hAnsi="Bookman Old Style" w:cs="Bookman Old Style"/>
        <w:spacing w:val="20"/>
        <w:sz w:val="16"/>
        <w:szCs w:val="18"/>
      </w:rPr>
      <w:t>ul. Staszica 152</w:t>
    </w:r>
    <w:r w:rsidRPr="00406AB1">
      <w:rPr>
        <w:rFonts w:ascii="Bookman Old Style" w:hAnsi="Bookman Old Style" w:cs="Bookman Old Style"/>
        <w:spacing w:val="20"/>
        <w:sz w:val="16"/>
        <w:szCs w:val="18"/>
      </w:rPr>
      <w:t xml:space="preserve">, </w:t>
    </w:r>
    <w:r>
      <w:rPr>
        <w:rFonts w:ascii="Bookman Old Style" w:hAnsi="Bookman Old Style" w:cs="Bookman Old Style"/>
        <w:spacing w:val="20"/>
        <w:sz w:val="16"/>
        <w:szCs w:val="18"/>
      </w:rPr>
      <w:t>96-500 Sochaczew</w:t>
    </w:r>
  </w:p>
  <w:p w14:paraId="0BCD1699" w14:textId="1C359CF3" w:rsidR="00D922B5" w:rsidRPr="007314CA" w:rsidRDefault="00D922B5" w:rsidP="004E0AD7">
    <w:pPr>
      <w:spacing w:before="120" w:after="0" w:line="240" w:lineRule="auto"/>
      <w:ind w:left="708" w:firstLine="568"/>
      <w:rPr>
        <w:rFonts w:cs="Times New Roman"/>
        <w:sz w:val="20"/>
        <w:lang w:val="fr-FR"/>
      </w:rPr>
    </w:pPr>
    <w:r w:rsidRPr="007314CA">
      <w:rPr>
        <w:rFonts w:ascii="Bookman Old Style" w:hAnsi="Bookman Old Style" w:cs="Bookman Old Style"/>
        <w:sz w:val="16"/>
        <w:szCs w:val="18"/>
        <w:lang w:val="fr-FR"/>
      </w:rPr>
      <w:t>tel.: (46) 862-84-53, fax: (46) 862-84-53, e-mail: s</w:t>
    </w:r>
    <w:r w:rsidR="003B1A0E">
      <w:rPr>
        <w:rFonts w:ascii="Bookman Old Style" w:hAnsi="Bookman Old Style" w:cs="Bookman Old Style"/>
        <w:sz w:val="16"/>
        <w:szCs w:val="18"/>
        <w:lang w:val="fr-FR"/>
      </w:rPr>
      <w:t>ekretariat</w:t>
    </w:r>
    <w:r w:rsidRPr="007314CA">
      <w:rPr>
        <w:rFonts w:ascii="Bookman Old Style" w:hAnsi="Bookman Old Style" w:cs="Bookman Old Style"/>
        <w:sz w:val="16"/>
        <w:szCs w:val="18"/>
        <w:lang w:val="fr-FR"/>
      </w:rPr>
      <w:t>@</w:t>
    </w:r>
    <w:r w:rsidR="003B1A0E">
      <w:rPr>
        <w:rFonts w:ascii="Bookman Old Style" w:hAnsi="Bookman Old Style" w:cs="Bookman Old Style"/>
        <w:sz w:val="16"/>
        <w:szCs w:val="18"/>
        <w:lang w:val="fr-FR"/>
      </w:rPr>
      <w:t>piwsochaczew</w:t>
    </w:r>
    <w:r w:rsidRPr="007314CA">
      <w:rPr>
        <w:rFonts w:ascii="Bookman Old Style" w:hAnsi="Bookman Old Style" w:cs="Bookman Old Style"/>
        <w:sz w:val="16"/>
        <w:szCs w:val="18"/>
        <w:lang w:val="fr-FR"/>
      </w:rPr>
      <w:t>.pl, www.piwsochaczew.pl</w:t>
    </w:r>
  </w:p>
  <w:p w14:paraId="55E8A653" w14:textId="77777777" w:rsidR="00D922B5" w:rsidRPr="004E0AD7" w:rsidRDefault="00D922B5" w:rsidP="004E0AD7">
    <w:pPr>
      <w:pStyle w:val="Stopka"/>
      <w:rPr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B602E" w14:textId="77777777" w:rsidR="00D922B5" w:rsidRPr="00055F49" w:rsidRDefault="00C40A0C" w:rsidP="00864664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5ACCEB8E" wp14:editId="02759C01">
              <wp:simplePos x="0" y="0"/>
              <wp:positionH relativeFrom="column">
                <wp:posOffset>-52705</wp:posOffset>
              </wp:positionH>
              <wp:positionV relativeFrom="paragraph">
                <wp:posOffset>92710</wp:posOffset>
              </wp:positionV>
              <wp:extent cx="811530" cy="641350"/>
              <wp:effectExtent l="0" t="0" r="26670" b="25400"/>
              <wp:wrapNone/>
              <wp:docPr id="2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41350"/>
                        <a:chOff x="1124" y="15442"/>
                        <a:chExt cx="1278" cy="1010"/>
                      </a:xfrm>
                    </wpg:grpSpPr>
                    <wps:wsp>
                      <wps:cNvPr id="3" name="AutoShape 3"/>
                      <wps:cNvCnPr>
                        <a:cxnSpLocks noChangeShapeType="1"/>
                      </wps:cNvCnPr>
                      <wps:spPr bwMode="auto">
                        <a:xfrm>
                          <a:off x="2402" y="15449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4" name="Picture 4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442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DA3653" id="Group 7" o:spid="_x0000_s1026" style="position:absolute;margin-left:-4.15pt;margin-top:7.3pt;width:63.9pt;height:50.5pt;z-index:251657728" coordorigin="1124,15442" coordsize="1278,10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7" type="#_x0000_t32" style="position:absolute;left:2402;top:15449;width:0;height:100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khPsMAAADaAAAADwAAAGRycy9kb3ducmV2LnhtbESPzWrDMBCE74G+g9hCLyGR00AoTpRQ&#10;CgXTS37aQ3NbrI1saq2MtbHdt48KhRyHmfmG2exG36ieulgHNrCYZ6CIy2Brdga+Pt9nL6CiIFts&#10;ApOBX4qw2z5MNpjbMPCR+pM4lSAcczRQibS51rGsyGOch5Y4eZfQeZQkO6dth0OC+0Y/Z9lKe6w5&#10;LVTY0ltF5c/p6g0UH25P6N3+4KxMz0v5PrZ1YczT4/i6BiU0yj383y6sgSX8XUk3QG9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ZIT7DAAAA2gAAAA8AAAAAAAAAAAAA&#10;AAAAoQIAAGRycy9kb3ducmV2LnhtbFBLBQYAAAAABAAEAPkAAACRAwAAAAA=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alt="logo" style="position:absolute;left:1124;top:15442;width:1102;height:1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gef7DAAAA2gAAAA8AAABkcnMvZG93bnJldi54bWxEj81qwzAQhO+FvIPYQG+13GJKcaKE0CRQ&#10;6KE0f/i4WBvLxFoZSXGct68KhR6HmfmGmS9H24mBfGgdK3jOchDEtdMtNwoO++3TG4gQkTV2jknB&#10;nQIsF5OHOZba3fibhl1sRIJwKFGBibEvpQy1IYshcz1x8s7OW4xJ+kZqj7cEt518yfNXabHltGCw&#10;p3dD9WV3tQq6ID8rvoT1ZovD/XosqtOXKZR6nI6rGYhIY/wP/7U/tIICfq+kGyA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+B5/sMAAADaAAAADwAAAAAAAAAAAAAAAACf&#10;AgAAZHJzL2Rvd25yZXYueG1sUEsFBgAAAAAEAAQA9wAAAI8DAAAAAA==&#10;">
                <v:imagedata r:id="rId2" o:title="logo"/>
              </v:shape>
            </v:group>
          </w:pict>
        </mc:Fallback>
      </mc:AlternateContent>
    </w:r>
    <w:r w:rsidR="00D922B5">
      <w:rPr>
        <w:rFonts w:ascii="Bookman Old Style" w:hAnsi="Bookman Old Style" w:cs="Bookman Old Style"/>
        <w:spacing w:val="20"/>
        <w:sz w:val="18"/>
        <w:szCs w:val="18"/>
      </w:rPr>
      <w:tab/>
    </w:r>
  </w:p>
  <w:p w14:paraId="13F58740" w14:textId="77777777" w:rsidR="00D922B5" w:rsidRPr="00406AB1" w:rsidRDefault="00D922B5" w:rsidP="007314CA">
    <w:pPr>
      <w:pBdr>
        <w:top w:val="dashSmallGap" w:sz="4" w:space="6" w:color="auto"/>
      </w:pBdr>
      <w:tabs>
        <w:tab w:val="left" w:pos="993"/>
        <w:tab w:val="center" w:pos="5173"/>
      </w:tabs>
      <w:spacing w:after="0" w:line="240" w:lineRule="auto"/>
      <w:ind w:firstLine="1276"/>
      <w:rPr>
        <w:rFonts w:ascii="Bookman Old Style" w:hAnsi="Bookman Old Style" w:cs="Bookman Old Style"/>
        <w:spacing w:val="20"/>
        <w:sz w:val="14"/>
        <w:szCs w:val="18"/>
      </w:rPr>
    </w:pPr>
    <w:r>
      <w:rPr>
        <w:rFonts w:ascii="Bookman Old Style" w:hAnsi="Bookman Old Style" w:cs="Bookman Old Style"/>
        <w:spacing w:val="20"/>
        <w:sz w:val="18"/>
        <w:szCs w:val="18"/>
      </w:rPr>
      <w:tab/>
    </w:r>
    <w:r>
      <w:rPr>
        <w:rFonts w:ascii="Bookman Old Style" w:hAnsi="Bookman Old Style" w:cs="Bookman Old Style"/>
        <w:spacing w:val="20"/>
        <w:szCs w:val="18"/>
      </w:rPr>
      <w:t>Powiatowy</w:t>
    </w:r>
    <w:r w:rsidRPr="00406AB1">
      <w:rPr>
        <w:rFonts w:ascii="Bookman Old Style" w:hAnsi="Bookman Old Style" w:cs="Bookman Old Style"/>
        <w:spacing w:val="20"/>
        <w:szCs w:val="18"/>
      </w:rPr>
      <w:t xml:space="preserve"> Inspektorat Weterynarii </w:t>
    </w:r>
    <w:r>
      <w:rPr>
        <w:rFonts w:ascii="Bookman Old Style" w:hAnsi="Bookman Old Style" w:cs="Bookman Old Style"/>
        <w:spacing w:val="20"/>
        <w:sz w:val="16"/>
        <w:szCs w:val="18"/>
      </w:rPr>
      <w:t>ul. Staszica 152</w:t>
    </w:r>
    <w:r w:rsidRPr="00406AB1">
      <w:rPr>
        <w:rFonts w:ascii="Bookman Old Style" w:hAnsi="Bookman Old Style" w:cs="Bookman Old Style"/>
        <w:spacing w:val="20"/>
        <w:sz w:val="16"/>
        <w:szCs w:val="18"/>
      </w:rPr>
      <w:t xml:space="preserve">, </w:t>
    </w:r>
    <w:r>
      <w:rPr>
        <w:rFonts w:ascii="Bookman Old Style" w:hAnsi="Bookman Old Style" w:cs="Bookman Old Style"/>
        <w:spacing w:val="20"/>
        <w:sz w:val="16"/>
        <w:szCs w:val="18"/>
      </w:rPr>
      <w:t>96-500 Sochaczew</w:t>
    </w:r>
  </w:p>
  <w:p w14:paraId="4D52611D" w14:textId="77777777" w:rsidR="00D922B5" w:rsidRPr="007314CA" w:rsidRDefault="00D922B5" w:rsidP="007314CA">
    <w:pPr>
      <w:spacing w:before="120" w:after="0" w:line="240" w:lineRule="auto"/>
      <w:ind w:left="708" w:firstLine="568"/>
      <w:rPr>
        <w:rFonts w:cs="Times New Roman"/>
        <w:sz w:val="20"/>
        <w:lang w:val="fr-FR"/>
      </w:rPr>
    </w:pPr>
    <w:r w:rsidRPr="007314CA">
      <w:rPr>
        <w:rFonts w:ascii="Bookman Old Style" w:hAnsi="Bookman Old Style" w:cs="Bookman Old Style"/>
        <w:sz w:val="16"/>
        <w:szCs w:val="18"/>
        <w:lang w:val="fr-FR"/>
      </w:rPr>
      <w:t>tel.: (46) 862-84-53, fax: (46) 862-84-53, e-mail: sochaczew@wetgiw.gov.pl, www.piwsochaczew.pl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BF887" w14:textId="77777777" w:rsidR="00860A73" w:rsidRDefault="00860A73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57477E0" w14:textId="77777777" w:rsidR="00860A73" w:rsidRDefault="00860A73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BAD1F" w14:textId="692AC05F" w:rsidR="00B53D69" w:rsidRDefault="00B53D69" w:rsidP="00B53D69">
    <w:pPr>
      <w:spacing w:after="0"/>
      <w:rPr>
        <w:rFonts w:ascii="Bookman Old Style" w:hAnsi="Bookman Old Style" w:cs="Bookman Old Style"/>
        <w:sz w:val="24"/>
        <w:szCs w:val="24"/>
      </w:rPr>
    </w:pPr>
    <w:r>
      <w:rPr>
        <w:rFonts w:ascii="Bookman Old Style" w:hAnsi="Bookman Old Style" w:cs="Bookman Old Style"/>
        <w:sz w:val="24"/>
        <w:szCs w:val="24"/>
      </w:rPr>
      <w:t xml:space="preserve">                                                                        Sochaczew, 21 październik 2022r.</w:t>
    </w:r>
  </w:p>
  <w:p w14:paraId="4F6D3D5A" w14:textId="77777777" w:rsidR="00B53D69" w:rsidRDefault="00B53D69" w:rsidP="00B53D69">
    <w:pPr>
      <w:spacing w:after="0"/>
      <w:rPr>
        <w:rFonts w:ascii="Bookman Old Style" w:hAnsi="Bookman Old Style" w:cs="Bookman Old Style"/>
        <w:sz w:val="24"/>
        <w:szCs w:val="24"/>
      </w:rPr>
    </w:pPr>
  </w:p>
  <w:p w14:paraId="46C6A20C" w14:textId="77777777" w:rsidR="00D922B5" w:rsidRDefault="00D922B5" w:rsidP="00871669">
    <w:pPr>
      <w:pStyle w:val="Nagwek"/>
      <w:tabs>
        <w:tab w:val="clear" w:pos="4536"/>
        <w:tab w:val="clear" w:pos="9072"/>
        <w:tab w:val="left" w:pos="2340"/>
      </w:tabs>
      <w:ind w:right="4190"/>
      <w:rPr>
        <w:rFonts w:ascii="Bookman Old Style" w:hAnsi="Bookman Old Style" w:cs="Bookman Old Style"/>
        <w:spacing w:val="24"/>
        <w:sz w:val="30"/>
        <w:szCs w:val="30"/>
      </w:rPr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6704" behindDoc="0" locked="0" layoutInCell="1" allowOverlap="1" wp14:anchorId="52F40DDF" wp14:editId="77C4FA8D">
          <wp:simplePos x="0" y="0"/>
          <wp:positionH relativeFrom="column">
            <wp:posOffset>1399540</wp:posOffset>
          </wp:positionH>
          <wp:positionV relativeFrom="paragraph">
            <wp:posOffset>6985</wp:posOffset>
          </wp:positionV>
          <wp:extent cx="718820" cy="798195"/>
          <wp:effectExtent l="19050" t="0" r="5080" b="0"/>
          <wp:wrapNone/>
          <wp:docPr id="1" name="Obraz 1" descr="orzel-cle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rzel-cle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D437290" w14:textId="77777777" w:rsidR="00D922B5" w:rsidRPr="009771DD" w:rsidRDefault="00D922B5" w:rsidP="00AD397C">
    <w:pPr>
      <w:pStyle w:val="Nagwek"/>
      <w:tabs>
        <w:tab w:val="clear" w:pos="4536"/>
        <w:tab w:val="clear" w:pos="9072"/>
        <w:tab w:val="left" w:pos="1980"/>
      </w:tabs>
      <w:spacing w:before="1080"/>
      <w:ind w:right="4199"/>
      <w:jc w:val="center"/>
      <w:rPr>
        <w:rFonts w:ascii="Times New Roman" w:hAnsi="Times New Roman" w:cs="Times New Roman"/>
        <w:b/>
        <w:bCs/>
        <w:spacing w:val="24"/>
        <w:sz w:val="30"/>
        <w:szCs w:val="30"/>
      </w:rPr>
    </w:pPr>
    <w:r w:rsidRPr="009771DD">
      <w:rPr>
        <w:rFonts w:ascii="Bookman Old Style" w:hAnsi="Bookman Old Style" w:cs="Bookman Old Style"/>
        <w:b/>
        <w:bCs/>
        <w:spacing w:val="24"/>
        <w:sz w:val="30"/>
        <w:szCs w:val="30"/>
      </w:rPr>
      <w:t>INSPEKCJA WETERYNARYJNA</w:t>
    </w:r>
    <w:r>
      <w:rPr>
        <w:rFonts w:ascii="Bookman Old Style" w:hAnsi="Bookman Old Style" w:cs="Bookman Old Style"/>
        <w:b/>
        <w:bCs/>
        <w:spacing w:val="24"/>
        <w:sz w:val="30"/>
        <w:szCs w:val="30"/>
      </w:rPr>
      <w:t xml:space="preserve">               </w:t>
    </w:r>
  </w:p>
  <w:p w14:paraId="2F8ECDBD" w14:textId="77777777" w:rsidR="00D922B5" w:rsidRPr="009771DD" w:rsidRDefault="00D922B5" w:rsidP="00871669">
    <w:pPr>
      <w:pStyle w:val="Nagwek"/>
      <w:tabs>
        <w:tab w:val="left" w:pos="1980"/>
      </w:tabs>
      <w:spacing w:before="160"/>
      <w:ind w:left="425" w:right="4190" w:hanging="425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POWIATOWY LEKARZ WETERYNARII</w:t>
    </w:r>
    <w:r>
      <w:rPr>
        <w:rFonts w:ascii="Times New Roman" w:hAnsi="Times New Roman" w:cs="Times New Roman"/>
        <w:sz w:val="24"/>
        <w:szCs w:val="24"/>
      </w:rPr>
      <w:br/>
      <w:t>W SOCHACZEWIE</w:t>
    </w:r>
  </w:p>
  <w:p w14:paraId="147793D2" w14:textId="77777777" w:rsidR="00D922B5" w:rsidRPr="00032FBA" w:rsidRDefault="00D922B5" w:rsidP="00871669">
    <w:pPr>
      <w:pStyle w:val="Nagwek"/>
      <w:tabs>
        <w:tab w:val="left" w:pos="1980"/>
      </w:tabs>
      <w:spacing w:before="160"/>
      <w:ind w:left="425" w:right="4190" w:hanging="425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  <w:t>Anna Świętochowska-</w:t>
    </w:r>
    <w:proofErr w:type="spellStart"/>
    <w:r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  <w:t>Binienda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C505C"/>
    <w:multiLevelType w:val="hybridMultilevel"/>
    <w:tmpl w:val="E53A6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6518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embedSystemFonts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9B8"/>
    <w:rsid w:val="000032D4"/>
    <w:rsid w:val="000138BC"/>
    <w:rsid w:val="000156D1"/>
    <w:rsid w:val="00023006"/>
    <w:rsid w:val="00025527"/>
    <w:rsid w:val="00025D03"/>
    <w:rsid w:val="000269F7"/>
    <w:rsid w:val="00032FBA"/>
    <w:rsid w:val="0003468F"/>
    <w:rsid w:val="00035DB8"/>
    <w:rsid w:val="00037838"/>
    <w:rsid w:val="00037EF2"/>
    <w:rsid w:val="000446AE"/>
    <w:rsid w:val="00044850"/>
    <w:rsid w:val="00052D70"/>
    <w:rsid w:val="00055F49"/>
    <w:rsid w:val="0005759F"/>
    <w:rsid w:val="000823FB"/>
    <w:rsid w:val="000A12B0"/>
    <w:rsid w:val="000A33FA"/>
    <w:rsid w:val="000A70CD"/>
    <w:rsid w:val="000B2098"/>
    <w:rsid w:val="000B3152"/>
    <w:rsid w:val="000C2CA1"/>
    <w:rsid w:val="000D0839"/>
    <w:rsid w:val="000F009D"/>
    <w:rsid w:val="000F726D"/>
    <w:rsid w:val="00102CDC"/>
    <w:rsid w:val="00113311"/>
    <w:rsid w:val="00113E98"/>
    <w:rsid w:val="00121FA3"/>
    <w:rsid w:val="0012422E"/>
    <w:rsid w:val="00131CF0"/>
    <w:rsid w:val="00132E8A"/>
    <w:rsid w:val="00135ED7"/>
    <w:rsid w:val="0015377D"/>
    <w:rsid w:val="001559CD"/>
    <w:rsid w:val="00177490"/>
    <w:rsid w:val="00195CF4"/>
    <w:rsid w:val="0019732C"/>
    <w:rsid w:val="001A11FB"/>
    <w:rsid w:val="001A5D25"/>
    <w:rsid w:val="001B366F"/>
    <w:rsid w:val="001C6B44"/>
    <w:rsid w:val="001C7BC4"/>
    <w:rsid w:val="001D05BB"/>
    <w:rsid w:val="001D30D8"/>
    <w:rsid w:val="001E51DE"/>
    <w:rsid w:val="001F3296"/>
    <w:rsid w:val="001F49F8"/>
    <w:rsid w:val="0020473A"/>
    <w:rsid w:val="002100CB"/>
    <w:rsid w:val="00223F13"/>
    <w:rsid w:val="00233C2D"/>
    <w:rsid w:val="002526A4"/>
    <w:rsid w:val="00252713"/>
    <w:rsid w:val="00252B68"/>
    <w:rsid w:val="0025320D"/>
    <w:rsid w:val="00262027"/>
    <w:rsid w:val="00262943"/>
    <w:rsid w:val="00265ECC"/>
    <w:rsid w:val="00270793"/>
    <w:rsid w:val="00274A8B"/>
    <w:rsid w:val="00274F31"/>
    <w:rsid w:val="00277649"/>
    <w:rsid w:val="00277CBE"/>
    <w:rsid w:val="00291765"/>
    <w:rsid w:val="002A1292"/>
    <w:rsid w:val="002A45BC"/>
    <w:rsid w:val="002A48E2"/>
    <w:rsid w:val="002A4B88"/>
    <w:rsid w:val="002A5E2A"/>
    <w:rsid w:val="002B0479"/>
    <w:rsid w:val="002B3DE1"/>
    <w:rsid w:val="002D5201"/>
    <w:rsid w:val="002E6365"/>
    <w:rsid w:val="002F6BCB"/>
    <w:rsid w:val="0030645C"/>
    <w:rsid w:val="00311BA9"/>
    <w:rsid w:val="00320458"/>
    <w:rsid w:val="00330FFE"/>
    <w:rsid w:val="003325F0"/>
    <w:rsid w:val="00340195"/>
    <w:rsid w:val="00340B09"/>
    <w:rsid w:val="00341AD0"/>
    <w:rsid w:val="0034445C"/>
    <w:rsid w:val="00347027"/>
    <w:rsid w:val="00347DA1"/>
    <w:rsid w:val="00352FF9"/>
    <w:rsid w:val="00367F91"/>
    <w:rsid w:val="0037259A"/>
    <w:rsid w:val="00375108"/>
    <w:rsid w:val="00376536"/>
    <w:rsid w:val="003923B6"/>
    <w:rsid w:val="003A4D73"/>
    <w:rsid w:val="003B1A0E"/>
    <w:rsid w:val="003C4080"/>
    <w:rsid w:val="003C6832"/>
    <w:rsid w:val="003C76BD"/>
    <w:rsid w:val="003D01B9"/>
    <w:rsid w:val="003D2828"/>
    <w:rsid w:val="003D2D41"/>
    <w:rsid w:val="003D3202"/>
    <w:rsid w:val="003D796C"/>
    <w:rsid w:val="003E4A7B"/>
    <w:rsid w:val="003F4CC5"/>
    <w:rsid w:val="003F5675"/>
    <w:rsid w:val="00400D9E"/>
    <w:rsid w:val="004013E7"/>
    <w:rsid w:val="0040319B"/>
    <w:rsid w:val="00406AB1"/>
    <w:rsid w:val="0041160A"/>
    <w:rsid w:val="004149B9"/>
    <w:rsid w:val="00424B72"/>
    <w:rsid w:val="00424CD6"/>
    <w:rsid w:val="00425398"/>
    <w:rsid w:val="00430DBD"/>
    <w:rsid w:val="00442170"/>
    <w:rsid w:val="00443351"/>
    <w:rsid w:val="004506B0"/>
    <w:rsid w:val="004515B1"/>
    <w:rsid w:val="00452D4C"/>
    <w:rsid w:val="00455231"/>
    <w:rsid w:val="00457A0E"/>
    <w:rsid w:val="00457B35"/>
    <w:rsid w:val="00462717"/>
    <w:rsid w:val="004659FE"/>
    <w:rsid w:val="00483F13"/>
    <w:rsid w:val="00486641"/>
    <w:rsid w:val="004953EE"/>
    <w:rsid w:val="004977C0"/>
    <w:rsid w:val="004B5CFC"/>
    <w:rsid w:val="004B6965"/>
    <w:rsid w:val="004B7EB8"/>
    <w:rsid w:val="004D17A0"/>
    <w:rsid w:val="004D1979"/>
    <w:rsid w:val="004E0AD7"/>
    <w:rsid w:val="004E24F2"/>
    <w:rsid w:val="004E2CE0"/>
    <w:rsid w:val="004E66DE"/>
    <w:rsid w:val="004E6748"/>
    <w:rsid w:val="004F5149"/>
    <w:rsid w:val="005068F0"/>
    <w:rsid w:val="005104E1"/>
    <w:rsid w:val="0051217C"/>
    <w:rsid w:val="00516147"/>
    <w:rsid w:val="005274CF"/>
    <w:rsid w:val="005279EB"/>
    <w:rsid w:val="00532DE4"/>
    <w:rsid w:val="005439B8"/>
    <w:rsid w:val="00547668"/>
    <w:rsid w:val="0055164D"/>
    <w:rsid w:val="00555627"/>
    <w:rsid w:val="0055793B"/>
    <w:rsid w:val="0056126B"/>
    <w:rsid w:val="005619E9"/>
    <w:rsid w:val="00563C9F"/>
    <w:rsid w:val="005744DF"/>
    <w:rsid w:val="005777C6"/>
    <w:rsid w:val="00587041"/>
    <w:rsid w:val="00590516"/>
    <w:rsid w:val="00591795"/>
    <w:rsid w:val="005926DE"/>
    <w:rsid w:val="005A4265"/>
    <w:rsid w:val="005A63E4"/>
    <w:rsid w:val="005B54E3"/>
    <w:rsid w:val="005E4F30"/>
    <w:rsid w:val="005E5746"/>
    <w:rsid w:val="006001AE"/>
    <w:rsid w:val="00601543"/>
    <w:rsid w:val="0061073C"/>
    <w:rsid w:val="00630463"/>
    <w:rsid w:val="00631C46"/>
    <w:rsid w:val="006646DB"/>
    <w:rsid w:val="00674C77"/>
    <w:rsid w:val="006807E7"/>
    <w:rsid w:val="006827A1"/>
    <w:rsid w:val="00696C35"/>
    <w:rsid w:val="006A4878"/>
    <w:rsid w:val="006B093D"/>
    <w:rsid w:val="006D4471"/>
    <w:rsid w:val="006F05F3"/>
    <w:rsid w:val="006F3985"/>
    <w:rsid w:val="0071328B"/>
    <w:rsid w:val="007164D2"/>
    <w:rsid w:val="007314CA"/>
    <w:rsid w:val="00741373"/>
    <w:rsid w:val="00747BC6"/>
    <w:rsid w:val="00751F60"/>
    <w:rsid w:val="00761BA9"/>
    <w:rsid w:val="00763EC2"/>
    <w:rsid w:val="0078267D"/>
    <w:rsid w:val="00794DB2"/>
    <w:rsid w:val="007955CD"/>
    <w:rsid w:val="007A44F4"/>
    <w:rsid w:val="007A4919"/>
    <w:rsid w:val="007B0824"/>
    <w:rsid w:val="007C1482"/>
    <w:rsid w:val="007C2C32"/>
    <w:rsid w:val="007C54A6"/>
    <w:rsid w:val="007C5ECE"/>
    <w:rsid w:val="007D5AFF"/>
    <w:rsid w:val="007E4295"/>
    <w:rsid w:val="007E46B0"/>
    <w:rsid w:val="007F56CA"/>
    <w:rsid w:val="007F588F"/>
    <w:rsid w:val="00804C06"/>
    <w:rsid w:val="00806C65"/>
    <w:rsid w:val="00811C3C"/>
    <w:rsid w:val="008141C6"/>
    <w:rsid w:val="0083564B"/>
    <w:rsid w:val="00852C66"/>
    <w:rsid w:val="0086075D"/>
    <w:rsid w:val="00860A73"/>
    <w:rsid w:val="00864664"/>
    <w:rsid w:val="00867944"/>
    <w:rsid w:val="00871669"/>
    <w:rsid w:val="0088438E"/>
    <w:rsid w:val="00885454"/>
    <w:rsid w:val="00891EDF"/>
    <w:rsid w:val="00892884"/>
    <w:rsid w:val="00893C4D"/>
    <w:rsid w:val="008B42AB"/>
    <w:rsid w:val="008B69B3"/>
    <w:rsid w:val="008B7FA2"/>
    <w:rsid w:val="008C1284"/>
    <w:rsid w:val="008C2482"/>
    <w:rsid w:val="008D10F3"/>
    <w:rsid w:val="008D5E49"/>
    <w:rsid w:val="008E2A5C"/>
    <w:rsid w:val="008F0F73"/>
    <w:rsid w:val="008F44B1"/>
    <w:rsid w:val="008F51DD"/>
    <w:rsid w:val="008F6ED6"/>
    <w:rsid w:val="00902632"/>
    <w:rsid w:val="00913002"/>
    <w:rsid w:val="009143B3"/>
    <w:rsid w:val="00914765"/>
    <w:rsid w:val="009201F0"/>
    <w:rsid w:val="00925D83"/>
    <w:rsid w:val="00927D74"/>
    <w:rsid w:val="00941906"/>
    <w:rsid w:val="00944049"/>
    <w:rsid w:val="009448A1"/>
    <w:rsid w:val="00946C3C"/>
    <w:rsid w:val="0095445F"/>
    <w:rsid w:val="00954FEC"/>
    <w:rsid w:val="00955CBE"/>
    <w:rsid w:val="0096794D"/>
    <w:rsid w:val="009771DD"/>
    <w:rsid w:val="00982B97"/>
    <w:rsid w:val="00983263"/>
    <w:rsid w:val="009871BB"/>
    <w:rsid w:val="009913CE"/>
    <w:rsid w:val="00993D7A"/>
    <w:rsid w:val="009A5D4F"/>
    <w:rsid w:val="009A6EBE"/>
    <w:rsid w:val="009B0D6E"/>
    <w:rsid w:val="009C0AFE"/>
    <w:rsid w:val="009D01EA"/>
    <w:rsid w:val="009D434F"/>
    <w:rsid w:val="009E103F"/>
    <w:rsid w:val="009E2371"/>
    <w:rsid w:val="009F2E0F"/>
    <w:rsid w:val="009F587F"/>
    <w:rsid w:val="00A0531F"/>
    <w:rsid w:val="00A06449"/>
    <w:rsid w:val="00A140CE"/>
    <w:rsid w:val="00A1739E"/>
    <w:rsid w:val="00A21E03"/>
    <w:rsid w:val="00A22D45"/>
    <w:rsid w:val="00A23462"/>
    <w:rsid w:val="00A23CB4"/>
    <w:rsid w:val="00A25EB8"/>
    <w:rsid w:val="00A31A80"/>
    <w:rsid w:val="00A43389"/>
    <w:rsid w:val="00A45B2C"/>
    <w:rsid w:val="00A46E25"/>
    <w:rsid w:val="00A47729"/>
    <w:rsid w:val="00A47AC3"/>
    <w:rsid w:val="00A54FF0"/>
    <w:rsid w:val="00A77192"/>
    <w:rsid w:val="00A8044A"/>
    <w:rsid w:val="00A83CA8"/>
    <w:rsid w:val="00A95EA6"/>
    <w:rsid w:val="00AA0CC0"/>
    <w:rsid w:val="00AB10EE"/>
    <w:rsid w:val="00AB2B12"/>
    <w:rsid w:val="00AB6BBF"/>
    <w:rsid w:val="00AC53A4"/>
    <w:rsid w:val="00AD1AC1"/>
    <w:rsid w:val="00AD397C"/>
    <w:rsid w:val="00AD3A51"/>
    <w:rsid w:val="00AE0039"/>
    <w:rsid w:val="00AE12B3"/>
    <w:rsid w:val="00AE3F03"/>
    <w:rsid w:val="00AE4559"/>
    <w:rsid w:val="00AE6E69"/>
    <w:rsid w:val="00AE732C"/>
    <w:rsid w:val="00AF4C97"/>
    <w:rsid w:val="00AF6DC8"/>
    <w:rsid w:val="00B02C95"/>
    <w:rsid w:val="00B02D9D"/>
    <w:rsid w:val="00B110C4"/>
    <w:rsid w:val="00B176C9"/>
    <w:rsid w:val="00B22307"/>
    <w:rsid w:val="00B2484F"/>
    <w:rsid w:val="00B27DBF"/>
    <w:rsid w:val="00B33611"/>
    <w:rsid w:val="00B53D69"/>
    <w:rsid w:val="00B61ECC"/>
    <w:rsid w:val="00B6243D"/>
    <w:rsid w:val="00B765A2"/>
    <w:rsid w:val="00B80362"/>
    <w:rsid w:val="00B8085B"/>
    <w:rsid w:val="00B80AD7"/>
    <w:rsid w:val="00B81397"/>
    <w:rsid w:val="00B97172"/>
    <w:rsid w:val="00BA54E0"/>
    <w:rsid w:val="00BB3E9A"/>
    <w:rsid w:val="00BB62AE"/>
    <w:rsid w:val="00BC271B"/>
    <w:rsid w:val="00BC6FA7"/>
    <w:rsid w:val="00BD0595"/>
    <w:rsid w:val="00BD53C9"/>
    <w:rsid w:val="00BE4E01"/>
    <w:rsid w:val="00BF7AC0"/>
    <w:rsid w:val="00C023BB"/>
    <w:rsid w:val="00C25831"/>
    <w:rsid w:val="00C3384E"/>
    <w:rsid w:val="00C35FC1"/>
    <w:rsid w:val="00C40A0C"/>
    <w:rsid w:val="00C47E3A"/>
    <w:rsid w:val="00C71A30"/>
    <w:rsid w:val="00C7351D"/>
    <w:rsid w:val="00C90E02"/>
    <w:rsid w:val="00CA531E"/>
    <w:rsid w:val="00CA6F21"/>
    <w:rsid w:val="00CB1211"/>
    <w:rsid w:val="00CB437B"/>
    <w:rsid w:val="00CB5B62"/>
    <w:rsid w:val="00CC1B88"/>
    <w:rsid w:val="00CC6370"/>
    <w:rsid w:val="00CD67E2"/>
    <w:rsid w:val="00CF16BF"/>
    <w:rsid w:val="00D05F1B"/>
    <w:rsid w:val="00D16E96"/>
    <w:rsid w:val="00D22A10"/>
    <w:rsid w:val="00D23345"/>
    <w:rsid w:val="00D23A90"/>
    <w:rsid w:val="00D27251"/>
    <w:rsid w:val="00D302C9"/>
    <w:rsid w:val="00D52699"/>
    <w:rsid w:val="00D564F3"/>
    <w:rsid w:val="00D73A2A"/>
    <w:rsid w:val="00D75ED5"/>
    <w:rsid w:val="00D837D4"/>
    <w:rsid w:val="00D83A67"/>
    <w:rsid w:val="00D854EA"/>
    <w:rsid w:val="00D90644"/>
    <w:rsid w:val="00D922B5"/>
    <w:rsid w:val="00D950EF"/>
    <w:rsid w:val="00DB176D"/>
    <w:rsid w:val="00DB543C"/>
    <w:rsid w:val="00DC1DA7"/>
    <w:rsid w:val="00DD1DF7"/>
    <w:rsid w:val="00DE0844"/>
    <w:rsid w:val="00DE61CD"/>
    <w:rsid w:val="00DF614B"/>
    <w:rsid w:val="00E060FD"/>
    <w:rsid w:val="00E1233C"/>
    <w:rsid w:val="00E20EAD"/>
    <w:rsid w:val="00E273D3"/>
    <w:rsid w:val="00E3144F"/>
    <w:rsid w:val="00E4031E"/>
    <w:rsid w:val="00E55472"/>
    <w:rsid w:val="00E639CD"/>
    <w:rsid w:val="00E87A72"/>
    <w:rsid w:val="00E9229D"/>
    <w:rsid w:val="00E9336A"/>
    <w:rsid w:val="00E9556F"/>
    <w:rsid w:val="00EA43F0"/>
    <w:rsid w:val="00EB5A21"/>
    <w:rsid w:val="00ED620E"/>
    <w:rsid w:val="00EE5D63"/>
    <w:rsid w:val="00EE7F44"/>
    <w:rsid w:val="00F14A20"/>
    <w:rsid w:val="00F17279"/>
    <w:rsid w:val="00F1729D"/>
    <w:rsid w:val="00F17FBC"/>
    <w:rsid w:val="00F23F0E"/>
    <w:rsid w:val="00F442E0"/>
    <w:rsid w:val="00F45D3B"/>
    <w:rsid w:val="00F476C8"/>
    <w:rsid w:val="00F5691A"/>
    <w:rsid w:val="00F76319"/>
    <w:rsid w:val="00F76F61"/>
    <w:rsid w:val="00F8341E"/>
    <w:rsid w:val="00F902F9"/>
    <w:rsid w:val="00F94E1E"/>
    <w:rsid w:val="00FA6622"/>
    <w:rsid w:val="00FA73C7"/>
    <w:rsid w:val="00FB41D2"/>
    <w:rsid w:val="00FC3B38"/>
    <w:rsid w:val="00FD0AA4"/>
    <w:rsid w:val="00FE06F1"/>
    <w:rsid w:val="00FE19A5"/>
    <w:rsid w:val="00FE7A6F"/>
    <w:rsid w:val="00FF4B41"/>
    <w:rsid w:val="00FF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721338"/>
  <w15:docId w15:val="{8609EF44-8F6E-40AE-8271-BC0EFE92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645C"/>
  </w:style>
  <w:style w:type="paragraph" w:styleId="Nagwek1">
    <w:name w:val="heading 1"/>
    <w:basedOn w:val="Normalny"/>
    <w:next w:val="Normalny"/>
    <w:link w:val="Nagwek1Znak"/>
    <w:uiPriority w:val="9"/>
    <w:qFormat/>
    <w:rsid w:val="0030645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645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645C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645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645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645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645C"/>
    <w:pPr>
      <w:keepNext/>
      <w:keepLines/>
      <w:spacing w:before="120"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645C"/>
    <w:pPr>
      <w:keepNext/>
      <w:keepLines/>
      <w:spacing w:before="120" w:after="0"/>
      <w:outlineLvl w:val="7"/>
    </w:pPr>
    <w:rPr>
      <w:b/>
      <w:b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645C"/>
    <w:pPr>
      <w:keepNext/>
      <w:keepLines/>
      <w:spacing w:before="120" w:after="0"/>
      <w:outlineLvl w:val="8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330FF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ekstdymkaZnak">
    <w:name w:val="Tekst dymka Znak"/>
    <w:link w:val="Tekstdymka"/>
    <w:uiPriority w:val="99"/>
    <w:semiHidden/>
    <w:locked/>
    <w:rsid w:val="00330FF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30FFE"/>
  </w:style>
  <w:style w:type="character" w:styleId="Hipercze">
    <w:name w:val="Hyperlink"/>
    <w:uiPriority w:val="99"/>
    <w:rsid w:val="0005759F"/>
    <w:rPr>
      <w:color w:val="0000FF"/>
      <w:u w:val="single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330FFE"/>
  </w:style>
  <w:style w:type="paragraph" w:styleId="Tekstpodstawowywcity">
    <w:name w:val="Body Text Indent"/>
    <w:basedOn w:val="Normalny"/>
    <w:link w:val="TekstpodstawowywcityZnak"/>
    <w:uiPriority w:val="99"/>
    <w:rsid w:val="00223F13"/>
    <w:pPr>
      <w:spacing w:after="0" w:line="240" w:lineRule="auto"/>
      <w:ind w:left="290"/>
    </w:pPr>
    <w:rPr>
      <w:rFonts w:cs="Times New Roman"/>
      <w:sz w:val="20"/>
      <w:szCs w:val="20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1D05BB"/>
    <w:rPr>
      <w:rFonts w:eastAsia="Times New Roman" w:cs="Calibri"/>
      <w:lang w:eastAsia="en-US"/>
    </w:rPr>
  </w:style>
  <w:style w:type="paragraph" w:styleId="Akapitzlist">
    <w:name w:val="List Paragraph"/>
    <w:basedOn w:val="Normalny"/>
    <w:uiPriority w:val="34"/>
    <w:qFormat/>
    <w:rsid w:val="0012422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30645C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645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645C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645C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645C"/>
    <w:rPr>
      <w:rFonts w:asciiTheme="majorHAnsi" w:eastAsiaTheme="majorEastAsia" w:hAnsiTheme="majorHAnsi" w:cstheme="majorBidi"/>
      <w:b/>
      <w:bCs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645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645C"/>
    <w:rPr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645C"/>
    <w:rPr>
      <w:b/>
      <w:bCs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645C"/>
    <w:rPr>
      <w:i/>
      <w:iCs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30645C"/>
    <w:rPr>
      <w:b/>
      <w:bCs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30645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sid w:val="0030645C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645C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30645C"/>
    <w:rPr>
      <w:rFonts w:asciiTheme="majorHAnsi" w:eastAsiaTheme="majorEastAsia" w:hAnsiTheme="majorHAnsi" w:cstheme="majorBidi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0645C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30645C"/>
    <w:rPr>
      <w:i/>
      <w:iCs/>
      <w:color w:val="auto"/>
    </w:rPr>
  </w:style>
  <w:style w:type="paragraph" w:styleId="Bezodstpw">
    <w:name w:val="No Spacing"/>
    <w:uiPriority w:val="1"/>
    <w:qFormat/>
    <w:rsid w:val="0030645C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30645C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30645C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645C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645C"/>
    <w:rPr>
      <w:rFonts w:asciiTheme="majorHAnsi" w:eastAsiaTheme="majorEastAsia" w:hAnsiTheme="majorHAnsi" w:cstheme="majorBidi"/>
      <w:sz w:val="26"/>
      <w:szCs w:val="26"/>
    </w:rPr>
  </w:style>
  <w:style w:type="character" w:styleId="Wyrnieniedelikatne">
    <w:name w:val="Subtle Emphasis"/>
    <w:basedOn w:val="Domylnaczcionkaakapitu"/>
    <w:uiPriority w:val="19"/>
    <w:qFormat/>
    <w:rsid w:val="0030645C"/>
    <w:rPr>
      <w:i/>
      <w:iCs/>
      <w:color w:val="auto"/>
    </w:rPr>
  </w:style>
  <w:style w:type="character" w:styleId="Wyrnienieintensywne">
    <w:name w:val="Intense Emphasis"/>
    <w:basedOn w:val="Domylnaczcionkaakapitu"/>
    <w:uiPriority w:val="21"/>
    <w:qFormat/>
    <w:rsid w:val="0030645C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30645C"/>
    <w:rPr>
      <w:smallCaps/>
      <w:color w:val="auto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30645C"/>
    <w:rPr>
      <w:b/>
      <w:bCs/>
      <w:smallCaps/>
      <w:color w:val="auto"/>
      <w:u w:val="single"/>
    </w:rPr>
  </w:style>
  <w:style w:type="character" w:styleId="Tytuksiki">
    <w:name w:val="Book Title"/>
    <w:basedOn w:val="Domylnaczcionkaakapitu"/>
    <w:uiPriority w:val="33"/>
    <w:qFormat/>
    <w:rsid w:val="0030645C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30645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iW\AppData\Local\Temp\PIW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F7F67-147A-46E8-B161-D2966A886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PIW.dotx</Template>
  <TotalTime>21</TotalTime>
  <Pages>2</Pages>
  <Words>544</Words>
  <Characters>3885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PIW</vt:lpstr>
    </vt:vector>
  </TitlesOfParts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PIW</dc:title>
  <dc:creator>PiW</dc:creator>
  <cp:lastModifiedBy>Przemysław Kamiński</cp:lastModifiedBy>
  <cp:revision>13</cp:revision>
  <cp:lastPrinted>2022-10-21T06:37:00Z</cp:lastPrinted>
  <dcterms:created xsi:type="dcterms:W3CDTF">2022-10-19T11:33:00Z</dcterms:created>
  <dcterms:modified xsi:type="dcterms:W3CDTF">2022-10-21T07:36:00Z</dcterms:modified>
</cp:coreProperties>
</file>